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>
    <v:background id="_x0000_s1025" o:bwmode="white" o:targetscreensize="1024,768">
      <v:fill r:id="rId4" o:title="Earth" recolor="t" type="frame"/>
    </v:background>
  </w:background>
  <w:body>
    <w:bookmarkStart w:id="0" w:name="_GoBack"/>
    <w:bookmarkEnd w:id="0"/>
    <w:p w14:paraId="73E8F846" w14:textId="16BCD275" w:rsidR="00D74457" w:rsidRDefault="00212611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CE3DB09" wp14:editId="3EB05F4B">
                <wp:simplePos x="0" y="0"/>
                <wp:positionH relativeFrom="margin">
                  <wp:posOffset>6429375</wp:posOffset>
                </wp:positionH>
                <wp:positionV relativeFrom="paragraph">
                  <wp:posOffset>-657225</wp:posOffset>
                </wp:positionV>
                <wp:extent cx="3124200" cy="5000625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4200" cy="5000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8E3977" w14:textId="77777777" w:rsidR="003C42C2" w:rsidRPr="002D70AD" w:rsidRDefault="003C42C2" w:rsidP="00D74457">
                            <w:pPr>
                              <w:jc w:val="center"/>
                              <w:rPr>
                                <w:rFonts w:ascii="Gadugi" w:hAnsi="Gadugi"/>
                                <w:b/>
                                <w:sz w:val="28"/>
                                <w:szCs w:val="28"/>
                              </w:rPr>
                            </w:pPr>
                            <w:r w:rsidRPr="002D70AD">
                              <w:rPr>
                                <w:rFonts w:ascii="Gadugi" w:hAnsi="Gadugi"/>
                                <w:b/>
                                <w:sz w:val="28"/>
                                <w:szCs w:val="28"/>
                              </w:rPr>
                              <w:t>Science</w:t>
                            </w:r>
                          </w:p>
                          <w:p w14:paraId="5F64A06F" w14:textId="02E4696C" w:rsidR="003C42C2" w:rsidRDefault="003C42C2" w:rsidP="00D74457">
                            <w:pPr>
                              <w:jc w:val="both"/>
                              <w:rPr>
                                <w:rFonts w:ascii="Gadugi" w:hAnsi="Gadugi"/>
                                <w:sz w:val="28"/>
                                <w:szCs w:val="28"/>
                              </w:rPr>
                            </w:pPr>
                            <w:r w:rsidRPr="002D70AD">
                              <w:rPr>
                                <w:rFonts w:ascii="Gadugi" w:hAnsi="Gadugi"/>
                                <w:sz w:val="28"/>
                                <w:szCs w:val="28"/>
                              </w:rPr>
                              <w:t>States of matter- observe that some materials change state when they are heated or coole</w:t>
                            </w:r>
                            <w:r>
                              <w:rPr>
                                <w:rFonts w:ascii="Gadugi" w:hAnsi="Gadugi"/>
                                <w:sz w:val="28"/>
                                <w:szCs w:val="28"/>
                              </w:rPr>
                              <w:t xml:space="preserve">d; </w:t>
                            </w:r>
                            <w:r w:rsidRPr="002D70AD">
                              <w:rPr>
                                <w:rFonts w:ascii="Gadugi" w:hAnsi="Gadugi"/>
                                <w:sz w:val="28"/>
                                <w:szCs w:val="28"/>
                              </w:rPr>
                              <w:t>identify the part played by</w:t>
                            </w:r>
                            <w:r>
                              <w:rPr>
                                <w:rFonts w:ascii="Gadugi" w:hAnsi="Gadugi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2D70AD">
                              <w:rPr>
                                <w:rFonts w:ascii="Gadugi" w:hAnsi="Gadugi"/>
                                <w:sz w:val="28"/>
                                <w:szCs w:val="28"/>
                              </w:rPr>
                              <w:t>evaporation and condensation in the water cycle</w:t>
                            </w:r>
                            <w:r>
                              <w:rPr>
                                <w:rFonts w:ascii="Gadugi" w:hAnsi="Gadugi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0FAD0D2F" w14:textId="77777777" w:rsidR="003C42C2" w:rsidRPr="00F868CB" w:rsidRDefault="003C42C2" w:rsidP="00D74457">
                            <w:pPr>
                              <w:jc w:val="both"/>
                              <w:rPr>
                                <w:rFonts w:ascii="Gadugi" w:hAnsi="Gadugi"/>
                                <w:sz w:val="2"/>
                                <w:szCs w:val="28"/>
                              </w:rPr>
                            </w:pPr>
                          </w:p>
                          <w:p w14:paraId="764C4155" w14:textId="57B1C58C" w:rsidR="003C42C2" w:rsidRPr="00F868CB" w:rsidRDefault="003C42C2" w:rsidP="00F868CB">
                            <w:pPr>
                              <w:jc w:val="both"/>
                              <w:rPr>
                                <w:rFonts w:ascii="Gadugi" w:hAnsi="Gadugi"/>
                                <w:sz w:val="28"/>
                              </w:rPr>
                            </w:pPr>
                            <w:r w:rsidRPr="00F868CB">
                              <w:rPr>
                                <w:rFonts w:ascii="Gadugi" w:hAnsi="Gadugi"/>
                                <w:sz w:val="28"/>
                              </w:rPr>
                              <w:t>Living things and their habitats- recognise that living things can be grouped in a variety of ways; explore and use classification keys to help group, identify and name a variety of living things in their local and wider environment; recognise that environments can change and that this can sometimes pose dangers to living things; construct and interpret a variety of food chains, identifying producers, predators and prey</w:t>
                            </w:r>
                            <w:r>
                              <w:rPr>
                                <w:rFonts w:ascii="Gadugi" w:hAnsi="Gadugi"/>
                                <w:sz w:val="28"/>
                              </w:rPr>
                              <w:t>.</w:t>
                            </w:r>
                          </w:p>
                          <w:p w14:paraId="0D6F943F" w14:textId="55702731" w:rsidR="003C42C2" w:rsidRPr="00F868CB" w:rsidRDefault="003C42C2" w:rsidP="00F868CB">
                            <w:pPr>
                              <w:rPr>
                                <w:rFonts w:ascii="Gadugi" w:hAnsi="Gadugi"/>
                                <w:sz w:val="28"/>
                              </w:rPr>
                            </w:pPr>
                          </w:p>
                          <w:p w14:paraId="65D4231C" w14:textId="06CC5007" w:rsidR="003C42C2" w:rsidRPr="00F868CB" w:rsidRDefault="003C42C2" w:rsidP="00F868C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2CE3DB09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506.25pt;margin-top:-51.75pt;width:246pt;height:393.7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" filled="f" stroked="f" strokeweight=".5pt">
                <v:textbox>
                  <w:txbxContent>
                    <w:p w14:paraId="2E8E3977" w14:textId="77777777" w:rsidR="003C42C2" w:rsidRPr="002D70AD" w:rsidRDefault="003C42C2" w:rsidP="00D74457">
                      <w:pPr>
                        <w:jc w:val="center"/>
                        <w:rPr>
                          <w:rFonts w:ascii="Gadugi" w:hAnsi="Gadugi"/>
                          <w:b/>
                          <w:sz w:val="28"/>
                          <w:szCs w:val="28"/>
                        </w:rPr>
                      </w:pPr>
                      <w:r w:rsidRPr="002D70AD">
                        <w:rPr>
                          <w:rFonts w:ascii="Gadugi" w:hAnsi="Gadugi"/>
                          <w:b/>
                          <w:sz w:val="28"/>
                          <w:szCs w:val="28"/>
                        </w:rPr>
                        <w:t>Science</w:t>
                      </w:r>
                    </w:p>
                    <w:p w14:paraId="5F64A06F" w14:textId="02E4696C" w:rsidR="003C42C2" w:rsidRDefault="003C42C2" w:rsidP="00D74457">
                      <w:pPr>
                        <w:jc w:val="both"/>
                        <w:rPr>
                          <w:rFonts w:ascii="Gadugi" w:hAnsi="Gadugi"/>
                          <w:sz w:val="28"/>
                          <w:szCs w:val="28"/>
                        </w:rPr>
                      </w:pPr>
                      <w:r w:rsidRPr="002D70AD">
                        <w:rPr>
                          <w:rFonts w:ascii="Gadugi" w:hAnsi="Gadugi"/>
                          <w:sz w:val="28"/>
                          <w:szCs w:val="28"/>
                        </w:rPr>
                        <w:t>States of matter- observe that some materials change state when they are heated or coole</w:t>
                      </w:r>
                      <w:r>
                        <w:rPr>
                          <w:rFonts w:ascii="Gadugi" w:hAnsi="Gadugi"/>
                          <w:sz w:val="28"/>
                          <w:szCs w:val="28"/>
                        </w:rPr>
                        <w:t xml:space="preserve">d; </w:t>
                      </w:r>
                      <w:r w:rsidRPr="002D70AD">
                        <w:rPr>
                          <w:rFonts w:ascii="Gadugi" w:hAnsi="Gadugi"/>
                          <w:sz w:val="28"/>
                          <w:szCs w:val="28"/>
                        </w:rPr>
                        <w:t>identify the part played by</w:t>
                      </w:r>
                      <w:r>
                        <w:rPr>
                          <w:rFonts w:ascii="Gadugi" w:hAnsi="Gadugi"/>
                          <w:sz w:val="28"/>
                          <w:szCs w:val="28"/>
                        </w:rPr>
                        <w:t xml:space="preserve"> </w:t>
                      </w:r>
                      <w:r w:rsidRPr="002D70AD">
                        <w:rPr>
                          <w:rFonts w:ascii="Gadugi" w:hAnsi="Gadugi"/>
                          <w:sz w:val="28"/>
                          <w:szCs w:val="28"/>
                        </w:rPr>
                        <w:t>evaporation and condensation in the water cycle</w:t>
                      </w:r>
                      <w:r>
                        <w:rPr>
                          <w:rFonts w:ascii="Gadugi" w:hAnsi="Gadugi"/>
                          <w:sz w:val="28"/>
                          <w:szCs w:val="28"/>
                        </w:rPr>
                        <w:t>.</w:t>
                      </w:r>
                    </w:p>
                    <w:p w14:paraId="0FAD0D2F" w14:textId="77777777" w:rsidR="003C42C2" w:rsidRPr="00F868CB" w:rsidRDefault="003C42C2" w:rsidP="00D74457">
                      <w:pPr>
                        <w:jc w:val="both"/>
                        <w:rPr>
                          <w:rFonts w:ascii="Gadugi" w:hAnsi="Gadugi"/>
                          <w:sz w:val="2"/>
                          <w:szCs w:val="28"/>
                        </w:rPr>
                      </w:pPr>
                    </w:p>
                    <w:p w14:paraId="764C4155" w14:textId="57B1C58C" w:rsidR="003C42C2" w:rsidRPr="00F868CB" w:rsidRDefault="003C42C2" w:rsidP="00F868CB">
                      <w:pPr>
                        <w:jc w:val="both"/>
                        <w:rPr>
                          <w:rFonts w:ascii="Gadugi" w:hAnsi="Gadugi"/>
                          <w:sz w:val="28"/>
                        </w:rPr>
                      </w:pPr>
                      <w:r w:rsidRPr="00F868CB">
                        <w:rPr>
                          <w:rFonts w:ascii="Gadugi" w:hAnsi="Gadugi"/>
                          <w:sz w:val="28"/>
                        </w:rPr>
                        <w:t>Living things and their habitats- recognise that living things can be grouped in a variety of ways; explore and use classification keys to help group, identify and name a variety of living things in their local and wider environment; recognise that environments can change and that this can sometimes pose dangers to living things; construct and interpret a variety of food chains, identifying producers, predators and prey</w:t>
                      </w:r>
                      <w:r>
                        <w:rPr>
                          <w:rFonts w:ascii="Gadugi" w:hAnsi="Gadugi"/>
                          <w:sz w:val="28"/>
                        </w:rPr>
                        <w:t>.</w:t>
                      </w:r>
                    </w:p>
                    <w:p w14:paraId="0D6F943F" w14:textId="55702731" w:rsidR="003C42C2" w:rsidRPr="00F868CB" w:rsidRDefault="003C42C2" w:rsidP="00F868CB">
                      <w:pPr>
                        <w:rPr>
                          <w:rFonts w:ascii="Gadugi" w:hAnsi="Gadugi"/>
                          <w:sz w:val="28"/>
                        </w:rPr>
                      </w:pPr>
                    </w:p>
                    <w:p w14:paraId="65D4231C" w14:textId="06CC5007" w:rsidR="003C42C2" w:rsidRPr="00F868CB" w:rsidRDefault="003C42C2" w:rsidP="00F868CB"/>
                  </w:txbxContent>
                </v:textbox>
                <w10:wrap anchorx="margin"/>
              </v:shape>
            </w:pict>
          </mc:Fallback>
        </mc:AlternateContent>
      </w:r>
      <w:r w:rsidR="00E9453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D2076A8" wp14:editId="0095C9EA">
                <wp:simplePos x="0" y="0"/>
                <wp:positionH relativeFrom="margin">
                  <wp:posOffset>3033395</wp:posOffset>
                </wp:positionH>
                <wp:positionV relativeFrom="paragraph">
                  <wp:posOffset>-566420</wp:posOffset>
                </wp:positionV>
                <wp:extent cx="3174365" cy="182880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4365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2FCF92" w14:textId="77777777" w:rsidR="003C42C2" w:rsidRDefault="003C42C2" w:rsidP="002E2058">
                            <w:pPr>
                              <w:jc w:val="center"/>
                              <w:rPr>
                                <w:rFonts w:ascii="Gadugi" w:hAnsi="Gadugi"/>
                                <w:b/>
                                <w:sz w:val="28"/>
                                <w:szCs w:val="28"/>
                              </w:rPr>
                            </w:pPr>
                            <w:r w:rsidRPr="00D419F3">
                              <w:rPr>
                                <w:rFonts w:ascii="Gadugi" w:hAnsi="Gadugi"/>
                                <w:b/>
                                <w:sz w:val="28"/>
                                <w:szCs w:val="28"/>
                              </w:rPr>
                              <w:t>Maths</w:t>
                            </w:r>
                          </w:p>
                          <w:p w14:paraId="753B0C12" w14:textId="57907E59" w:rsidR="003C42C2" w:rsidRDefault="003C42C2" w:rsidP="00D419F3">
                            <w:pPr>
                              <w:jc w:val="both"/>
                              <w:rPr>
                                <w:rFonts w:ascii="Gadugi" w:hAnsi="Gadug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adugi" w:hAnsi="Gadugi"/>
                                <w:sz w:val="28"/>
                                <w:szCs w:val="28"/>
                              </w:rPr>
                              <w:t>Multiplication and division; measures involving converting time and units of measurement, including money; shape; area and perimeter; statistical analysis (graphs/tables).</w:t>
                            </w:r>
                          </w:p>
                          <w:p w14:paraId="754B0E70" w14:textId="77777777" w:rsidR="003C42C2" w:rsidRDefault="003C42C2" w:rsidP="00D419F3">
                            <w:pPr>
                              <w:jc w:val="both"/>
                              <w:rPr>
                                <w:rFonts w:ascii="Gadugi" w:hAnsi="Gadugi"/>
                                <w:sz w:val="28"/>
                                <w:szCs w:val="28"/>
                              </w:rPr>
                            </w:pPr>
                          </w:p>
                          <w:p w14:paraId="5B75E149" w14:textId="77777777" w:rsidR="003C42C2" w:rsidRPr="00D419F3" w:rsidRDefault="003C42C2" w:rsidP="00D419F3">
                            <w:pPr>
                              <w:jc w:val="both"/>
                              <w:rPr>
                                <w:rFonts w:ascii="Gadugi" w:hAnsi="Gadugi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D2076A8" id="Text Box 10" o:spid="_x0000_s1027" type="#_x0000_t202" style="position:absolute;margin-left:238.85pt;margin-top:-44.6pt;width:249.95pt;height:2in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" filled="f" stroked="f" strokeweight=".5pt">
                <v:textbox>
                  <w:txbxContent>
                    <w:p w14:paraId="702FCF92" w14:textId="77777777" w:rsidR="003C42C2" w:rsidRDefault="003C42C2" w:rsidP="002E2058">
                      <w:pPr>
                        <w:jc w:val="center"/>
                        <w:rPr>
                          <w:rFonts w:ascii="Gadugi" w:hAnsi="Gadugi"/>
                          <w:b/>
                          <w:sz w:val="28"/>
                          <w:szCs w:val="28"/>
                        </w:rPr>
                      </w:pPr>
                      <w:r w:rsidRPr="00D419F3">
                        <w:rPr>
                          <w:rFonts w:ascii="Gadugi" w:hAnsi="Gadugi"/>
                          <w:b/>
                          <w:sz w:val="28"/>
                          <w:szCs w:val="28"/>
                        </w:rPr>
                        <w:t>Maths</w:t>
                      </w:r>
                    </w:p>
                    <w:p w14:paraId="753B0C12" w14:textId="57907E59" w:rsidR="003C42C2" w:rsidRDefault="003C42C2" w:rsidP="00D419F3">
                      <w:pPr>
                        <w:jc w:val="both"/>
                        <w:rPr>
                          <w:rFonts w:ascii="Gadugi" w:hAnsi="Gadugi"/>
                          <w:sz w:val="28"/>
                          <w:szCs w:val="28"/>
                        </w:rPr>
                      </w:pPr>
                      <w:r>
                        <w:rPr>
                          <w:rFonts w:ascii="Gadugi" w:hAnsi="Gadugi"/>
                          <w:sz w:val="28"/>
                          <w:szCs w:val="28"/>
                        </w:rPr>
                        <w:t>Multiplication and division; measures involving converting time and units of measurement, including money; shape; area and perimeter; statistical analysis (graphs/tables).</w:t>
                      </w:r>
                    </w:p>
                    <w:p w14:paraId="754B0E70" w14:textId="77777777" w:rsidR="003C42C2" w:rsidRDefault="003C42C2" w:rsidP="00D419F3">
                      <w:pPr>
                        <w:jc w:val="both"/>
                        <w:rPr>
                          <w:rFonts w:ascii="Gadugi" w:hAnsi="Gadugi"/>
                          <w:sz w:val="28"/>
                          <w:szCs w:val="28"/>
                        </w:rPr>
                      </w:pPr>
                    </w:p>
                    <w:p w14:paraId="5B75E149" w14:textId="77777777" w:rsidR="003C42C2" w:rsidRPr="00D419F3" w:rsidRDefault="003C42C2" w:rsidP="00D419F3">
                      <w:pPr>
                        <w:jc w:val="both"/>
                        <w:rPr>
                          <w:rFonts w:ascii="Gadugi" w:hAnsi="Gadugi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E9453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1345A71" wp14:editId="15F2E051">
                <wp:simplePos x="0" y="0"/>
                <wp:positionH relativeFrom="column">
                  <wp:posOffset>3031490</wp:posOffset>
                </wp:positionH>
                <wp:positionV relativeFrom="paragraph">
                  <wp:posOffset>-556260</wp:posOffset>
                </wp:positionV>
                <wp:extent cx="3166110" cy="1815153"/>
                <wp:effectExtent l="0" t="0" r="15240" b="13970"/>
                <wp:wrapNone/>
                <wp:docPr id="3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66110" cy="1815153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151BAFC8" id="Rectangle: Rounded Corners 3" o:spid="_x0000_s1026" style="position:absolute;margin-left:238.7pt;margin-top:-43.8pt;width:249.3pt;height:142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" fillcolor="#f7caac [1301]" strokecolor="#1f3763 [1604]" strokeweight="1pt">
                <v:stroke joinstyle="miter"/>
              </v:roundrect>
            </w:pict>
          </mc:Fallback>
        </mc:AlternateContent>
      </w:r>
      <w:r w:rsidR="00E9453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274388F" wp14:editId="3BCA56D4">
                <wp:simplePos x="0" y="0"/>
                <wp:positionH relativeFrom="column">
                  <wp:posOffset>6304915</wp:posOffset>
                </wp:positionH>
                <wp:positionV relativeFrom="paragraph">
                  <wp:posOffset>-641350</wp:posOffset>
                </wp:positionV>
                <wp:extent cx="3315970" cy="5036024"/>
                <wp:effectExtent l="0" t="0" r="17780" b="12700"/>
                <wp:wrapNone/>
                <wp:docPr id="4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5970" cy="5036024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25830309" id="Rectangle: Rounded Corners 4" o:spid="_x0000_s1026" style="position:absolute;margin-left:496.45pt;margin-top:-50.5pt;width:261.1pt;height:396.5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" fillcolor="#c5e0b3 [1305]" strokecolor="#1f3763 [1604]" strokeweight="1pt">
                <v:stroke joinstyle="miter"/>
              </v:roundrect>
            </w:pict>
          </mc:Fallback>
        </mc:AlternateContent>
      </w:r>
      <w:r w:rsidR="00E9453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F8AEB01" wp14:editId="27F486D2">
                <wp:simplePos x="0" y="0"/>
                <wp:positionH relativeFrom="column">
                  <wp:posOffset>-828675</wp:posOffset>
                </wp:positionH>
                <wp:positionV relativeFrom="paragraph">
                  <wp:posOffset>-723900</wp:posOffset>
                </wp:positionV>
                <wp:extent cx="3762375" cy="5076825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62375" cy="5076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DAFE43" w14:textId="77777777" w:rsidR="003C42C2" w:rsidRDefault="003C42C2" w:rsidP="00166910">
                            <w:pPr>
                              <w:jc w:val="center"/>
                              <w:rPr>
                                <w:rFonts w:ascii="Gadugi" w:hAnsi="Gadugi"/>
                                <w:b/>
                                <w:sz w:val="28"/>
                              </w:rPr>
                            </w:pPr>
                            <w:r w:rsidRPr="00166910">
                              <w:rPr>
                                <w:rFonts w:ascii="Gadugi" w:hAnsi="Gadugi"/>
                                <w:b/>
                                <w:sz w:val="28"/>
                              </w:rPr>
                              <w:t>Reading</w:t>
                            </w:r>
                          </w:p>
                          <w:p w14:paraId="7359266E" w14:textId="6CE9D3E8" w:rsidR="003C42C2" w:rsidRPr="00E94532" w:rsidRDefault="003C42C2" w:rsidP="00E94532">
                            <w:pPr>
                              <w:jc w:val="center"/>
                              <w:rPr>
                                <w:rFonts w:ascii="Gadugi" w:hAnsi="Gadugi"/>
                                <w:sz w:val="24"/>
                              </w:rPr>
                            </w:pPr>
                            <w:r w:rsidRPr="00E94532">
                              <w:rPr>
                                <w:rFonts w:ascii="Gadugi" w:hAnsi="Gadugi"/>
                                <w:sz w:val="24"/>
                              </w:rPr>
                              <w:t>A variety of fiction and non-fiction texts relating to the environment.</w:t>
                            </w:r>
                          </w:p>
                          <w:p w14:paraId="3E243ED9" w14:textId="75998AC3" w:rsidR="003C42C2" w:rsidRPr="002542FB" w:rsidRDefault="003C42C2" w:rsidP="00166910">
                            <w:pPr>
                              <w:jc w:val="both"/>
                              <w:rPr>
                                <w:rFonts w:ascii="Gadugi" w:hAnsi="Gadugi"/>
                                <w:sz w:val="28"/>
                              </w:rPr>
                            </w:pPr>
                            <w:r w:rsidRPr="002542FB">
                              <w:rPr>
                                <w:rFonts w:ascii="Gadugi" w:hAnsi="Gadugi"/>
                                <w:sz w:val="28"/>
                              </w:rPr>
                              <w:t>Apply word knowledge to understand new words; discuss texts, infer meaning and ask questions; use dictionaries to check the meaning of words; read for a range of purposes; make predictions; summarise ideas; identify themes in a wider range of texts.</w:t>
                            </w:r>
                          </w:p>
                          <w:p w14:paraId="0F8BF276" w14:textId="77777777" w:rsidR="003C42C2" w:rsidRDefault="003C42C2" w:rsidP="002E2058">
                            <w:pPr>
                              <w:jc w:val="center"/>
                              <w:rPr>
                                <w:rFonts w:ascii="Gadugi" w:hAnsi="Gadugi"/>
                                <w:b/>
                                <w:sz w:val="28"/>
                              </w:rPr>
                            </w:pPr>
                            <w:r w:rsidRPr="00166910">
                              <w:rPr>
                                <w:rFonts w:ascii="Gadugi" w:hAnsi="Gadugi"/>
                                <w:b/>
                                <w:sz w:val="28"/>
                              </w:rPr>
                              <w:t>Writing</w:t>
                            </w:r>
                          </w:p>
                          <w:p w14:paraId="06E1545D" w14:textId="012F6BF7" w:rsidR="003C42C2" w:rsidRPr="00E94532" w:rsidRDefault="003C42C2" w:rsidP="00E94532">
                            <w:pPr>
                              <w:jc w:val="center"/>
                              <w:rPr>
                                <w:rFonts w:ascii="Gadugi" w:hAnsi="Gadugi"/>
                                <w:sz w:val="24"/>
                              </w:rPr>
                            </w:pPr>
                            <w:r w:rsidRPr="00E94532">
                              <w:rPr>
                                <w:rFonts w:ascii="Gadugi" w:hAnsi="Gadugi"/>
                                <w:sz w:val="24"/>
                              </w:rPr>
                              <w:t>Personal responses, diaries, explanations and persuasive speeches/letters.</w:t>
                            </w:r>
                          </w:p>
                          <w:p w14:paraId="0D6E2FCE" w14:textId="2A3A73D6" w:rsidR="003C42C2" w:rsidRPr="002542FB" w:rsidRDefault="003C42C2" w:rsidP="003272F1">
                            <w:pPr>
                              <w:jc w:val="both"/>
                              <w:rPr>
                                <w:rFonts w:ascii="Gadugi" w:hAnsi="Gadugi"/>
                                <w:sz w:val="28"/>
                              </w:rPr>
                            </w:pPr>
                            <w:r w:rsidRPr="002542FB">
                              <w:rPr>
                                <w:rFonts w:ascii="Gadugi" w:hAnsi="Gadugi"/>
                                <w:sz w:val="28"/>
                              </w:rPr>
                              <w:t>Expand paragraphs using a wider range of vocabulary</w:t>
                            </w:r>
                            <w:r w:rsidR="00436D1E" w:rsidRPr="002542FB">
                              <w:rPr>
                                <w:rFonts w:ascii="Gadugi" w:hAnsi="Gadugi"/>
                                <w:sz w:val="28"/>
                              </w:rPr>
                              <w:t>,</w:t>
                            </w:r>
                            <w:r w:rsidRPr="002542FB">
                              <w:rPr>
                                <w:rFonts w:ascii="Gadugi" w:hAnsi="Gadugi"/>
                                <w:sz w:val="28"/>
                              </w:rPr>
                              <w:t xml:space="preserve"> conjunctions and pronouns; apostrophes; develop use of fronted adverbials, adverbs and prepositions to express time and cause.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F8AEB01" id="Text Box 9" o:spid="_x0000_s1028" type="#_x0000_t202" style="position:absolute;margin-left:-65.25pt;margin-top:-57pt;width:296.25pt;height:399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" filled="f" stroked="f" strokeweight=".5pt">
                <v:textbox>
                  <w:txbxContent>
                    <w:p w14:paraId="33DAFE43" w14:textId="77777777" w:rsidR="003C42C2" w:rsidRDefault="003C42C2" w:rsidP="00166910">
                      <w:pPr>
                        <w:jc w:val="center"/>
                        <w:rPr>
                          <w:rFonts w:ascii="Gadugi" w:hAnsi="Gadugi"/>
                          <w:b/>
                          <w:sz w:val="28"/>
                        </w:rPr>
                      </w:pPr>
                      <w:r w:rsidRPr="00166910">
                        <w:rPr>
                          <w:rFonts w:ascii="Gadugi" w:hAnsi="Gadugi"/>
                          <w:b/>
                          <w:sz w:val="28"/>
                        </w:rPr>
                        <w:t>Reading</w:t>
                      </w:r>
                    </w:p>
                    <w:p w14:paraId="7359266E" w14:textId="6CE9D3E8" w:rsidR="003C42C2" w:rsidRPr="00E94532" w:rsidRDefault="003C42C2" w:rsidP="00E94532">
                      <w:pPr>
                        <w:jc w:val="center"/>
                        <w:rPr>
                          <w:rFonts w:ascii="Gadugi" w:hAnsi="Gadugi"/>
                          <w:sz w:val="24"/>
                        </w:rPr>
                      </w:pPr>
                      <w:r w:rsidRPr="00E94532">
                        <w:rPr>
                          <w:rFonts w:ascii="Gadugi" w:hAnsi="Gadugi"/>
                          <w:sz w:val="24"/>
                        </w:rPr>
                        <w:t>A variety of fiction and non-fiction texts relating to the environment.</w:t>
                      </w:r>
                    </w:p>
                    <w:p w14:paraId="3E243ED9" w14:textId="75998AC3" w:rsidR="003C42C2" w:rsidRPr="002542FB" w:rsidRDefault="003C42C2" w:rsidP="00166910">
                      <w:pPr>
                        <w:jc w:val="both"/>
                        <w:rPr>
                          <w:rFonts w:ascii="Gadugi" w:hAnsi="Gadugi"/>
                          <w:sz w:val="28"/>
                        </w:rPr>
                      </w:pPr>
                      <w:r w:rsidRPr="002542FB">
                        <w:rPr>
                          <w:rFonts w:ascii="Gadugi" w:hAnsi="Gadugi"/>
                          <w:sz w:val="28"/>
                        </w:rPr>
                        <w:t>Apply word knowledge to understand new words; discuss texts, infer meaning and ask questions; use dictionaries to check the meaning of words; read for a range of purposes; make predictions; summarise ideas; identify themes in a wider range of texts.</w:t>
                      </w:r>
                    </w:p>
                    <w:p w14:paraId="0F8BF276" w14:textId="77777777" w:rsidR="003C42C2" w:rsidRDefault="003C42C2" w:rsidP="002E2058">
                      <w:pPr>
                        <w:jc w:val="center"/>
                        <w:rPr>
                          <w:rFonts w:ascii="Gadugi" w:hAnsi="Gadugi"/>
                          <w:b/>
                          <w:sz w:val="28"/>
                        </w:rPr>
                      </w:pPr>
                      <w:r w:rsidRPr="00166910">
                        <w:rPr>
                          <w:rFonts w:ascii="Gadugi" w:hAnsi="Gadugi"/>
                          <w:b/>
                          <w:sz w:val="28"/>
                        </w:rPr>
                        <w:t>Writing</w:t>
                      </w:r>
                    </w:p>
                    <w:p w14:paraId="06E1545D" w14:textId="012F6BF7" w:rsidR="003C42C2" w:rsidRPr="00E94532" w:rsidRDefault="003C42C2" w:rsidP="00E94532">
                      <w:pPr>
                        <w:jc w:val="center"/>
                        <w:rPr>
                          <w:rFonts w:ascii="Gadugi" w:hAnsi="Gadugi"/>
                          <w:sz w:val="24"/>
                        </w:rPr>
                      </w:pPr>
                      <w:r w:rsidRPr="00E94532">
                        <w:rPr>
                          <w:rFonts w:ascii="Gadugi" w:hAnsi="Gadugi"/>
                          <w:sz w:val="24"/>
                        </w:rPr>
                        <w:t>Personal responses, diaries, explanations and persuasive speeches/letters.</w:t>
                      </w:r>
                    </w:p>
                    <w:p w14:paraId="0D6E2FCE" w14:textId="2A3A73D6" w:rsidR="003C42C2" w:rsidRPr="002542FB" w:rsidRDefault="003C42C2" w:rsidP="003272F1">
                      <w:pPr>
                        <w:jc w:val="both"/>
                        <w:rPr>
                          <w:rFonts w:ascii="Gadugi" w:hAnsi="Gadugi"/>
                          <w:sz w:val="28"/>
                        </w:rPr>
                      </w:pPr>
                      <w:r w:rsidRPr="002542FB">
                        <w:rPr>
                          <w:rFonts w:ascii="Gadugi" w:hAnsi="Gadugi"/>
                          <w:sz w:val="28"/>
                        </w:rPr>
                        <w:t>Expand paragraphs using a wider range of vocabulary</w:t>
                      </w:r>
                      <w:r w:rsidR="00436D1E" w:rsidRPr="002542FB">
                        <w:rPr>
                          <w:rFonts w:ascii="Gadugi" w:hAnsi="Gadugi"/>
                          <w:sz w:val="28"/>
                        </w:rPr>
                        <w:t>,</w:t>
                      </w:r>
                      <w:r w:rsidRPr="002542FB">
                        <w:rPr>
                          <w:rFonts w:ascii="Gadugi" w:hAnsi="Gadugi"/>
                          <w:sz w:val="28"/>
                        </w:rPr>
                        <w:t xml:space="preserve"> conjunctions and pronouns; apostrophes; develop use of fronted adverbials, adverbs and prepositions to express time and cause.</w:t>
                      </w:r>
                    </w:p>
                  </w:txbxContent>
                </v:textbox>
              </v:shape>
            </w:pict>
          </mc:Fallback>
        </mc:AlternateContent>
      </w:r>
      <w:r w:rsidR="00E9453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BA03787" wp14:editId="5D3C4738">
                <wp:simplePos x="0" y="0"/>
                <wp:positionH relativeFrom="column">
                  <wp:posOffset>-781050</wp:posOffset>
                </wp:positionH>
                <wp:positionV relativeFrom="paragraph">
                  <wp:posOffset>-704850</wp:posOffset>
                </wp:positionV>
                <wp:extent cx="3705225" cy="4885690"/>
                <wp:effectExtent l="0" t="0" r="28575" b="10160"/>
                <wp:wrapNone/>
                <wp:docPr id="2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5225" cy="488569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9A5FF03" w14:textId="77777777" w:rsidR="003C42C2" w:rsidRDefault="003C42C2" w:rsidP="002E205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5BA03787" id="Rectangle: Rounded Corners 2" o:spid="_x0000_s1029" style="position:absolute;margin-left:-61.5pt;margin-top:-55.5pt;width:291.75pt;height:384.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" fillcolor="#ffe599 [1303]" strokecolor="#1f3763 [1604]" strokeweight="1pt">
                <v:stroke joinstyle="miter"/>
                <v:textbox>
                  <w:txbxContent>
                    <w:p w14:paraId="69A5FF03" w14:textId="77777777" w:rsidR="003C42C2" w:rsidRDefault="003C42C2" w:rsidP="002E2058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4B89812D" w14:textId="16D95FFF" w:rsidR="00D74457" w:rsidRDefault="00487EA1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C873B9C" wp14:editId="6C152BCB">
                <wp:simplePos x="0" y="0"/>
                <wp:positionH relativeFrom="column">
                  <wp:posOffset>6257925</wp:posOffset>
                </wp:positionH>
                <wp:positionV relativeFrom="paragraph">
                  <wp:posOffset>4114800</wp:posOffset>
                </wp:positionV>
                <wp:extent cx="3400425" cy="2200275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0425" cy="2200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863DE2" w14:textId="77777777" w:rsidR="003C42C2" w:rsidRDefault="003C42C2" w:rsidP="003D6738">
                            <w:pPr>
                              <w:jc w:val="center"/>
                              <w:rPr>
                                <w:rFonts w:ascii="Gadugi" w:hAnsi="Gadugi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Gadugi" w:hAnsi="Gadugi"/>
                                <w:b/>
                                <w:sz w:val="28"/>
                              </w:rPr>
                              <w:t>Computing</w:t>
                            </w:r>
                          </w:p>
                          <w:p w14:paraId="2B00D268" w14:textId="61D54BD3" w:rsidR="003C42C2" w:rsidRPr="00487EA1" w:rsidRDefault="007D2ABD" w:rsidP="003D6738">
                            <w:pPr>
                              <w:jc w:val="both"/>
                              <w:rPr>
                                <w:rFonts w:ascii="Gadugi" w:hAnsi="Gadugi"/>
                                <w:sz w:val="28"/>
                                <w:szCs w:val="28"/>
                              </w:rPr>
                            </w:pPr>
                            <w:r w:rsidRPr="00487EA1">
                              <w:rPr>
                                <w:rFonts w:ascii="Gadugi" w:hAnsi="Gadugi"/>
                                <w:sz w:val="28"/>
                                <w:szCs w:val="28"/>
                              </w:rPr>
                              <w:t>Design, write and debug programs that accomplish specific goals; solve problems by breaking them into smaller parts</w:t>
                            </w:r>
                            <w:r w:rsidR="00487EA1" w:rsidRPr="00487EA1">
                              <w:rPr>
                                <w:rFonts w:ascii="Gadugi" w:hAnsi="Gadugi"/>
                                <w:sz w:val="28"/>
                                <w:szCs w:val="28"/>
                              </w:rPr>
                              <w:t xml:space="preserve">; </w:t>
                            </w:r>
                            <w:r w:rsidRPr="00487EA1">
                              <w:rPr>
                                <w:rFonts w:ascii="Gadugi" w:hAnsi="Gadugi"/>
                                <w:sz w:val="28"/>
                                <w:szCs w:val="28"/>
                              </w:rPr>
                              <w:t>use sequence, selection, and repetition in programs; work with variables and various forms of input and output</w:t>
                            </w:r>
                            <w:r w:rsidR="00487EA1" w:rsidRPr="00487EA1">
                              <w:rPr>
                                <w:rFonts w:ascii="Gadugi" w:hAnsi="Gadugi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C873B9C" id="Text Box 19" o:spid="_x0000_s1030" type="#_x0000_t202" style="position:absolute;margin-left:492.75pt;margin-top:324pt;width:267.75pt;height:173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" filled="f" stroked="f" strokeweight=".5pt">
                <v:textbox>
                  <w:txbxContent>
                    <w:p w14:paraId="1A863DE2" w14:textId="77777777" w:rsidR="003C42C2" w:rsidRDefault="003C42C2" w:rsidP="003D6738">
                      <w:pPr>
                        <w:jc w:val="center"/>
                        <w:rPr>
                          <w:rFonts w:ascii="Gadugi" w:hAnsi="Gadugi"/>
                          <w:b/>
                          <w:sz w:val="28"/>
                        </w:rPr>
                      </w:pPr>
                      <w:r>
                        <w:rPr>
                          <w:rFonts w:ascii="Gadugi" w:hAnsi="Gadugi"/>
                          <w:b/>
                          <w:sz w:val="28"/>
                        </w:rPr>
                        <w:t>Computing</w:t>
                      </w:r>
                    </w:p>
                    <w:p w14:paraId="2B00D268" w14:textId="61D54BD3" w:rsidR="003C42C2" w:rsidRPr="00487EA1" w:rsidRDefault="007D2ABD" w:rsidP="003D6738">
                      <w:pPr>
                        <w:jc w:val="both"/>
                        <w:rPr>
                          <w:rFonts w:ascii="Gadugi" w:hAnsi="Gadugi"/>
                          <w:sz w:val="28"/>
                          <w:szCs w:val="28"/>
                        </w:rPr>
                      </w:pPr>
                      <w:proofErr w:type="gramStart"/>
                      <w:r w:rsidRPr="00487EA1">
                        <w:rPr>
                          <w:rFonts w:ascii="Gadugi" w:hAnsi="Gadugi"/>
                          <w:sz w:val="28"/>
                          <w:szCs w:val="28"/>
                        </w:rPr>
                        <w:t>D</w:t>
                      </w:r>
                      <w:r w:rsidRPr="00487EA1">
                        <w:rPr>
                          <w:rFonts w:ascii="Gadugi" w:hAnsi="Gadugi"/>
                          <w:sz w:val="28"/>
                          <w:szCs w:val="28"/>
                        </w:rPr>
                        <w:t>esign,</w:t>
                      </w:r>
                      <w:proofErr w:type="gramEnd"/>
                      <w:r w:rsidRPr="00487EA1">
                        <w:rPr>
                          <w:rFonts w:ascii="Gadugi" w:hAnsi="Gadugi"/>
                          <w:sz w:val="28"/>
                          <w:szCs w:val="28"/>
                        </w:rPr>
                        <w:t xml:space="preserve"> write and debug programs that accomplish specific goals; solve problems by </w:t>
                      </w:r>
                      <w:r w:rsidRPr="00487EA1">
                        <w:rPr>
                          <w:rFonts w:ascii="Gadugi" w:hAnsi="Gadugi"/>
                          <w:sz w:val="28"/>
                          <w:szCs w:val="28"/>
                        </w:rPr>
                        <w:t>breaking</w:t>
                      </w:r>
                      <w:r w:rsidRPr="00487EA1">
                        <w:rPr>
                          <w:rFonts w:ascii="Gadugi" w:hAnsi="Gadugi"/>
                          <w:sz w:val="28"/>
                          <w:szCs w:val="28"/>
                        </w:rPr>
                        <w:t xml:space="preserve"> them into smaller parts</w:t>
                      </w:r>
                      <w:r w:rsidR="00487EA1" w:rsidRPr="00487EA1">
                        <w:rPr>
                          <w:rFonts w:ascii="Gadugi" w:hAnsi="Gadugi"/>
                          <w:sz w:val="28"/>
                          <w:szCs w:val="28"/>
                        </w:rPr>
                        <w:t xml:space="preserve">; </w:t>
                      </w:r>
                      <w:r w:rsidRPr="00487EA1">
                        <w:rPr>
                          <w:rFonts w:ascii="Gadugi" w:hAnsi="Gadugi"/>
                          <w:sz w:val="28"/>
                          <w:szCs w:val="28"/>
                        </w:rPr>
                        <w:t>use sequence, selection, and repetition in programs; work with variables and various forms of input and output</w:t>
                      </w:r>
                      <w:r w:rsidR="00487EA1" w:rsidRPr="00487EA1">
                        <w:rPr>
                          <w:rFonts w:ascii="Gadugi" w:hAnsi="Gadugi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383C628" wp14:editId="7FF34065">
                <wp:simplePos x="0" y="0"/>
                <wp:positionH relativeFrom="margin">
                  <wp:posOffset>6286500</wp:posOffset>
                </wp:positionH>
                <wp:positionV relativeFrom="paragraph">
                  <wp:posOffset>4191000</wp:posOffset>
                </wp:positionV>
                <wp:extent cx="3333750" cy="2095500"/>
                <wp:effectExtent l="0" t="0" r="19050" b="19050"/>
                <wp:wrapNone/>
                <wp:docPr id="18" name="Rectangle: Rounded Corners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0" cy="2095500"/>
                        </a:xfrm>
                        <a:prstGeom prst="roundRect">
                          <a:avLst/>
                        </a:prstGeom>
                        <a:solidFill>
                          <a:srgbClr val="DD6593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03DB7356" id="Rectangle: Rounded Corners 18" o:spid="_x0000_s1026" style="position:absolute;margin-left:495pt;margin-top:330pt;width:262.5pt;height:165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" fillcolor="#dd6593" strokecolor="#1f3763 [1604]" strokeweight="1pt">
                <v:stroke joinstyle="miter"/>
                <w10:wrap anchorx="margin"/>
              </v:roundrect>
            </w:pict>
          </mc:Fallback>
        </mc:AlternateContent>
      </w:r>
      <w:r w:rsidR="0021261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31995E0" wp14:editId="702E46DB">
                <wp:simplePos x="0" y="0"/>
                <wp:positionH relativeFrom="column">
                  <wp:posOffset>-771525</wp:posOffset>
                </wp:positionH>
                <wp:positionV relativeFrom="paragraph">
                  <wp:posOffset>4029076</wp:posOffset>
                </wp:positionV>
                <wp:extent cx="2828925" cy="1790700"/>
                <wp:effectExtent l="0" t="0" r="28575" b="19050"/>
                <wp:wrapNone/>
                <wp:docPr id="6" name="Rectangle: Rounded Corner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8925" cy="1790700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6398AA52" id="Rectangle: Rounded Corners 6" o:spid="_x0000_s1026" style="position:absolute;margin-left:-60.75pt;margin-top:317.25pt;width:222.75pt;height:141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" fillcolor="#9cc2e5 [1944]" strokecolor="#1f3763 [1604]" strokeweight="1pt">
                <v:stroke joinstyle="miter"/>
              </v:roundrect>
            </w:pict>
          </mc:Fallback>
        </mc:AlternateContent>
      </w:r>
      <w:r w:rsidR="0021261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3D246D7" wp14:editId="25E875FF">
                <wp:simplePos x="0" y="0"/>
                <wp:positionH relativeFrom="margin">
                  <wp:posOffset>-781050</wp:posOffset>
                </wp:positionH>
                <wp:positionV relativeFrom="paragraph">
                  <wp:posOffset>4000500</wp:posOffset>
                </wp:positionV>
                <wp:extent cx="2800350" cy="1986280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0350" cy="1986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9395697" w14:textId="3F7F8D27" w:rsidR="003C42C2" w:rsidRDefault="003C42C2" w:rsidP="00212611">
                            <w:pPr>
                              <w:jc w:val="center"/>
                              <w:rPr>
                                <w:rFonts w:ascii="Gadugi" w:hAnsi="Gadugi"/>
                                <w:b/>
                                <w:sz w:val="28"/>
                              </w:rPr>
                            </w:pPr>
                            <w:r w:rsidRPr="002D70AD">
                              <w:rPr>
                                <w:rFonts w:ascii="Gadugi" w:hAnsi="Gadugi"/>
                                <w:b/>
                                <w:sz w:val="28"/>
                              </w:rPr>
                              <w:t>History</w:t>
                            </w:r>
                          </w:p>
                          <w:p w14:paraId="1B56E7DD" w14:textId="2D3D63E6" w:rsidR="00436D1E" w:rsidRPr="00436D1E" w:rsidRDefault="00436D1E" w:rsidP="00212611">
                            <w:pPr>
                              <w:jc w:val="both"/>
                              <w:rPr>
                                <w:rFonts w:ascii="Gadugi" w:hAnsi="Gadugi"/>
                                <w:sz w:val="28"/>
                              </w:rPr>
                            </w:pPr>
                            <w:r>
                              <w:rPr>
                                <w:rFonts w:ascii="Gadugi" w:hAnsi="Gadugi"/>
                                <w:sz w:val="28"/>
                              </w:rPr>
                              <w:t>Review, modify and evaluate work</w:t>
                            </w:r>
                            <w:r w:rsidR="00212611">
                              <w:rPr>
                                <w:rFonts w:ascii="Gadugi" w:hAnsi="Gadugi"/>
                                <w:sz w:val="28"/>
                              </w:rPr>
                              <w:t>, find things out from a variety of sources; expand and share information, directly and through electronic media.</w:t>
                            </w:r>
                          </w:p>
                          <w:p w14:paraId="17BBA105" w14:textId="59F47030" w:rsidR="003C42C2" w:rsidRPr="002D70AD" w:rsidRDefault="003C42C2" w:rsidP="00212611">
                            <w:pPr>
                              <w:jc w:val="both"/>
                              <w:rPr>
                                <w:rFonts w:ascii="Gadugi" w:hAnsi="Gadugi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3D246D7" id="Text Box 12" o:spid="_x0000_s1031" type="#_x0000_t202" style="position:absolute;margin-left:-61.5pt;margin-top:315pt;width:220.5pt;height:156.4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" filled="f" stroked="f" strokeweight=".5pt">
                <v:textbox>
                  <w:txbxContent>
                    <w:p w14:paraId="29395697" w14:textId="3F7F8D27" w:rsidR="003C42C2" w:rsidRDefault="003C42C2" w:rsidP="00212611">
                      <w:pPr>
                        <w:jc w:val="center"/>
                        <w:rPr>
                          <w:rFonts w:ascii="Gadugi" w:hAnsi="Gadugi"/>
                          <w:b/>
                          <w:sz w:val="28"/>
                        </w:rPr>
                      </w:pPr>
                      <w:r w:rsidRPr="002D70AD">
                        <w:rPr>
                          <w:rFonts w:ascii="Gadugi" w:hAnsi="Gadugi"/>
                          <w:b/>
                          <w:sz w:val="28"/>
                        </w:rPr>
                        <w:t>History</w:t>
                      </w:r>
                    </w:p>
                    <w:p w14:paraId="1B56E7DD" w14:textId="2D3D63E6" w:rsidR="00436D1E" w:rsidRPr="00436D1E" w:rsidRDefault="00436D1E" w:rsidP="00212611">
                      <w:pPr>
                        <w:jc w:val="both"/>
                        <w:rPr>
                          <w:rFonts w:ascii="Gadugi" w:hAnsi="Gadugi"/>
                          <w:sz w:val="28"/>
                        </w:rPr>
                      </w:pPr>
                      <w:r>
                        <w:rPr>
                          <w:rFonts w:ascii="Gadugi" w:hAnsi="Gadugi"/>
                          <w:sz w:val="28"/>
                        </w:rPr>
                        <w:t>Review, modify and evaluate work</w:t>
                      </w:r>
                      <w:r w:rsidR="00212611">
                        <w:rPr>
                          <w:rFonts w:ascii="Gadugi" w:hAnsi="Gadugi"/>
                          <w:sz w:val="28"/>
                        </w:rPr>
                        <w:t>, find things out from a variety of sources; expand and share information, directly and through electronic media.</w:t>
                      </w:r>
                    </w:p>
                    <w:p w14:paraId="17BBA105" w14:textId="59F47030" w:rsidR="003C42C2" w:rsidRPr="002D70AD" w:rsidRDefault="003C42C2" w:rsidP="00212611">
                      <w:pPr>
                        <w:jc w:val="both"/>
                        <w:rPr>
                          <w:rFonts w:ascii="Gadugi" w:hAnsi="Gadugi"/>
                          <w:sz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36D1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DFDB95E" wp14:editId="58CA87EA">
                <wp:simplePos x="0" y="0"/>
                <wp:positionH relativeFrom="margin">
                  <wp:posOffset>2200275</wp:posOffset>
                </wp:positionH>
                <wp:positionV relativeFrom="paragraph">
                  <wp:posOffset>3905250</wp:posOffset>
                </wp:positionV>
                <wp:extent cx="3952875" cy="2447925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2875" cy="2447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777452F" w14:textId="77777777" w:rsidR="003C42C2" w:rsidRDefault="003C42C2" w:rsidP="00953C20">
                            <w:pPr>
                              <w:jc w:val="center"/>
                              <w:rPr>
                                <w:rFonts w:ascii="Gadugi" w:hAnsi="Gadugi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Gadugi" w:hAnsi="Gadugi"/>
                                <w:b/>
                                <w:sz w:val="28"/>
                              </w:rPr>
                              <w:t>Geography</w:t>
                            </w:r>
                          </w:p>
                          <w:p w14:paraId="75A5E700" w14:textId="23DBBA1C" w:rsidR="003C42C2" w:rsidRPr="00953C20" w:rsidRDefault="00436D1E" w:rsidP="00953C20">
                            <w:pPr>
                              <w:jc w:val="both"/>
                              <w:rPr>
                                <w:rFonts w:ascii="Gadugi" w:hAnsi="Gadugi"/>
                                <w:sz w:val="28"/>
                              </w:rPr>
                            </w:pPr>
                            <w:r>
                              <w:rPr>
                                <w:rFonts w:ascii="Gadugi" w:hAnsi="Gadugi"/>
                                <w:sz w:val="28"/>
                              </w:rPr>
                              <w:t xml:space="preserve">Locate areas with similar environmental regions; describe and understand key aspects of physical geography; develop </w:t>
                            </w:r>
                            <w:r w:rsidR="003C42C2">
                              <w:rPr>
                                <w:rFonts w:ascii="Gadugi" w:hAnsi="Gadugi"/>
                                <w:sz w:val="28"/>
                              </w:rPr>
                              <w:t>use</w:t>
                            </w:r>
                            <w:r>
                              <w:rPr>
                                <w:rFonts w:ascii="Gadugi" w:hAnsi="Gadugi"/>
                                <w:sz w:val="28"/>
                              </w:rPr>
                              <w:t xml:space="preserve"> of</w:t>
                            </w:r>
                            <w:r w:rsidR="003C42C2">
                              <w:rPr>
                                <w:rFonts w:ascii="Gadugi" w:hAnsi="Gadugi"/>
                                <w:sz w:val="28"/>
                              </w:rPr>
                              <w:t xml:space="preserve"> maps, atlases, globes and digital/computer mapping to locate countries and describe features</w:t>
                            </w:r>
                            <w:r>
                              <w:rPr>
                                <w:rFonts w:ascii="Gadugi" w:hAnsi="Gadugi"/>
                                <w:sz w:val="28"/>
                              </w:rPr>
                              <w:t>; know and use points of compass and 4-figure grid references; use fieldwork in the local environment.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DFDB95E" id="Text Box 20" o:spid="_x0000_s1032" type="#_x0000_t202" style="position:absolute;margin-left:173.25pt;margin-top:307.5pt;width:311.25pt;height:192.75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" filled="f" stroked="f" strokeweight=".5pt">
                <v:textbox>
                  <w:txbxContent>
                    <w:p w14:paraId="3777452F" w14:textId="77777777" w:rsidR="003C42C2" w:rsidRDefault="003C42C2" w:rsidP="00953C20">
                      <w:pPr>
                        <w:jc w:val="center"/>
                        <w:rPr>
                          <w:rFonts w:ascii="Gadugi" w:hAnsi="Gadugi"/>
                          <w:b/>
                          <w:sz w:val="28"/>
                        </w:rPr>
                      </w:pPr>
                      <w:r>
                        <w:rPr>
                          <w:rFonts w:ascii="Gadugi" w:hAnsi="Gadugi"/>
                          <w:b/>
                          <w:sz w:val="28"/>
                        </w:rPr>
                        <w:t>Geography</w:t>
                      </w:r>
                    </w:p>
                    <w:p w14:paraId="75A5E700" w14:textId="23DBBA1C" w:rsidR="003C42C2" w:rsidRPr="00953C20" w:rsidRDefault="00436D1E" w:rsidP="00953C20">
                      <w:pPr>
                        <w:jc w:val="both"/>
                        <w:rPr>
                          <w:rFonts w:ascii="Gadugi" w:hAnsi="Gadugi"/>
                          <w:sz w:val="28"/>
                        </w:rPr>
                      </w:pPr>
                      <w:r>
                        <w:rPr>
                          <w:rFonts w:ascii="Gadugi" w:hAnsi="Gadugi"/>
                          <w:sz w:val="28"/>
                        </w:rPr>
                        <w:t xml:space="preserve">Locate areas with similar environmental regions; describe and understand key aspects of physical geography; develop </w:t>
                      </w:r>
                      <w:r w:rsidR="003C42C2">
                        <w:rPr>
                          <w:rFonts w:ascii="Gadugi" w:hAnsi="Gadugi"/>
                          <w:sz w:val="28"/>
                        </w:rPr>
                        <w:t>use</w:t>
                      </w:r>
                      <w:r>
                        <w:rPr>
                          <w:rFonts w:ascii="Gadugi" w:hAnsi="Gadugi"/>
                          <w:sz w:val="28"/>
                        </w:rPr>
                        <w:t xml:space="preserve"> of</w:t>
                      </w:r>
                      <w:r w:rsidR="003C42C2">
                        <w:rPr>
                          <w:rFonts w:ascii="Gadugi" w:hAnsi="Gadugi"/>
                          <w:sz w:val="28"/>
                        </w:rPr>
                        <w:t xml:space="preserve"> maps, atlases, globes and digital/computer mapping to locate countries and describe features</w:t>
                      </w:r>
                      <w:r>
                        <w:rPr>
                          <w:rFonts w:ascii="Gadugi" w:hAnsi="Gadugi"/>
                          <w:sz w:val="28"/>
                        </w:rPr>
                        <w:t>; know and use points of compass and 4-figure grid references; use fieldwork in the local environment.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36D1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4A15F96" wp14:editId="7FD20DE9">
                <wp:simplePos x="0" y="0"/>
                <wp:positionH relativeFrom="column">
                  <wp:posOffset>2171700</wp:posOffset>
                </wp:positionH>
                <wp:positionV relativeFrom="paragraph">
                  <wp:posOffset>3914775</wp:posOffset>
                </wp:positionV>
                <wp:extent cx="3994150" cy="2219325"/>
                <wp:effectExtent l="0" t="0" r="25400" b="28575"/>
                <wp:wrapNone/>
                <wp:docPr id="5" name="Rectangle: Rounded Corner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94150" cy="2219325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605356D7" id="Rectangle: Rounded Corners 5" o:spid="_x0000_s1026" style="position:absolute;margin-left:171pt;margin-top:308.25pt;width:314.5pt;height:174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" fillcolor="#c9c9c9 [1942]" strokecolor="#1f3763 [1604]" strokeweight="1pt">
                <v:stroke joinstyle="miter"/>
              </v:roundrect>
            </w:pict>
          </mc:Fallback>
        </mc:AlternateContent>
      </w:r>
      <w:r w:rsidR="00E9453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47F66F9" wp14:editId="11B542AE">
                <wp:simplePos x="0" y="0"/>
                <wp:positionH relativeFrom="margin">
                  <wp:posOffset>3030220</wp:posOffset>
                </wp:positionH>
                <wp:positionV relativeFrom="paragraph">
                  <wp:posOffset>1527810</wp:posOffset>
                </wp:positionV>
                <wp:extent cx="3150235" cy="1655380"/>
                <wp:effectExtent l="0" t="0" r="12065" b="21590"/>
                <wp:wrapNone/>
                <wp:docPr id="1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0235" cy="165538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E8A1370" w14:textId="77777777" w:rsidR="003C42C2" w:rsidRPr="00CD5835" w:rsidRDefault="003C42C2" w:rsidP="00CD5835">
                            <w:pPr>
                              <w:jc w:val="center"/>
                              <w:rPr>
                                <w:color w:val="000000" w:themeColor="text1"/>
                                <w:sz w:val="48"/>
                              </w:rPr>
                            </w:pPr>
                            <w:r w:rsidRPr="00CD5835">
                              <w:rPr>
                                <w:color w:val="000000" w:themeColor="text1"/>
                                <w:sz w:val="48"/>
                              </w:rPr>
                              <w:t>Year 4</w:t>
                            </w:r>
                          </w:p>
                          <w:p w14:paraId="621860C4" w14:textId="0336CB8C" w:rsidR="003C42C2" w:rsidRPr="00CD5835" w:rsidRDefault="003C42C2" w:rsidP="00CD5835">
                            <w:pPr>
                              <w:jc w:val="center"/>
                              <w:rPr>
                                <w:color w:val="000000" w:themeColor="text1"/>
                                <w:sz w:val="48"/>
                              </w:rPr>
                            </w:pPr>
                            <w:r>
                              <w:rPr>
                                <w:color w:val="000000" w:themeColor="text1"/>
                                <w:sz w:val="48"/>
                              </w:rPr>
                              <w:t>Spring</w:t>
                            </w:r>
                            <w:r w:rsidRPr="00CD5835">
                              <w:rPr>
                                <w:color w:val="000000" w:themeColor="text1"/>
                                <w:sz w:val="48"/>
                              </w:rPr>
                              <w:t xml:space="preserve"> Term </w:t>
                            </w:r>
                          </w:p>
                          <w:p w14:paraId="5C451811" w14:textId="71F7A64E" w:rsidR="003C42C2" w:rsidRPr="00CD5835" w:rsidRDefault="003C42C2" w:rsidP="00CD5835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48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48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Saving the Planet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647F66F9" id="Rectangle: Rounded Corners 1" o:spid="_x0000_s1033" style="position:absolute;margin-left:238.6pt;margin-top:120.3pt;width:248.05pt;height:130.3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" fillcolor="white [3212]" strokecolor="#1f3763 [1604]" strokeweight="1pt">
                <v:stroke joinstyle="miter"/>
                <v:textbox>
                  <w:txbxContent>
                    <w:p w14:paraId="0E8A1370" w14:textId="77777777" w:rsidR="003C42C2" w:rsidRPr="00CD5835" w:rsidRDefault="003C42C2" w:rsidP="00CD5835">
                      <w:pPr>
                        <w:jc w:val="center"/>
                        <w:rPr>
                          <w:color w:val="000000" w:themeColor="text1"/>
                          <w:sz w:val="48"/>
                        </w:rPr>
                      </w:pPr>
                      <w:r w:rsidRPr="00CD5835">
                        <w:rPr>
                          <w:color w:val="000000" w:themeColor="text1"/>
                          <w:sz w:val="48"/>
                        </w:rPr>
                        <w:t>Year 4</w:t>
                      </w:r>
                    </w:p>
                    <w:p w14:paraId="621860C4" w14:textId="0336CB8C" w:rsidR="003C42C2" w:rsidRPr="00CD5835" w:rsidRDefault="003C42C2" w:rsidP="00CD5835">
                      <w:pPr>
                        <w:jc w:val="center"/>
                        <w:rPr>
                          <w:color w:val="000000" w:themeColor="text1"/>
                          <w:sz w:val="48"/>
                        </w:rPr>
                      </w:pPr>
                      <w:r>
                        <w:rPr>
                          <w:color w:val="000000" w:themeColor="text1"/>
                          <w:sz w:val="48"/>
                        </w:rPr>
                        <w:t>Spring</w:t>
                      </w:r>
                      <w:r w:rsidRPr="00CD5835">
                        <w:rPr>
                          <w:color w:val="000000" w:themeColor="text1"/>
                          <w:sz w:val="48"/>
                        </w:rPr>
                        <w:t xml:space="preserve"> Term </w:t>
                      </w:r>
                    </w:p>
                    <w:p w14:paraId="5C451811" w14:textId="71F7A64E" w:rsidR="003C42C2" w:rsidRPr="00CD5835" w:rsidRDefault="003C42C2" w:rsidP="00CD5835">
                      <w:pPr>
                        <w:jc w:val="center"/>
                        <w:rPr>
                          <w:b/>
                          <w:color w:val="000000" w:themeColor="text1"/>
                          <w:sz w:val="48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000000" w:themeColor="text1"/>
                          <w:sz w:val="48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Saving the Planet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D74457">
        <w:br w:type="page"/>
      </w:r>
    </w:p>
    <w:p w14:paraId="752D7CFA" w14:textId="5E766A3D" w:rsidR="00D374D5" w:rsidRDefault="00CA33B9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427139C" wp14:editId="1BB63B04">
                <wp:simplePos x="0" y="0"/>
                <wp:positionH relativeFrom="margin">
                  <wp:align>left</wp:align>
                </wp:positionH>
                <wp:positionV relativeFrom="paragraph">
                  <wp:posOffset>-313700</wp:posOffset>
                </wp:positionV>
                <wp:extent cx="3479800" cy="3000375"/>
                <wp:effectExtent l="0" t="0" r="25400" b="28575"/>
                <wp:wrapNone/>
                <wp:docPr id="8" name="Rectangle: Rounded Corner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79800" cy="3000375"/>
                        </a:xfrm>
                        <a:prstGeom prst="roundRect">
                          <a:avLst/>
                        </a:prstGeom>
                        <a:solidFill>
                          <a:srgbClr val="BED0DC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303087FE" id="Rectangle: Rounded Corners 8" o:spid="_x0000_s1026" style="position:absolute;margin-left:0;margin-top:-24.7pt;width:274pt;height:236.25pt;z-index:2516664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" fillcolor="#bed0dc" strokecolor="#1f3763 [1604]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6162777" wp14:editId="095F3C33">
                <wp:simplePos x="0" y="0"/>
                <wp:positionH relativeFrom="margin">
                  <wp:align>left</wp:align>
                </wp:positionH>
                <wp:positionV relativeFrom="paragraph">
                  <wp:posOffset>-313283</wp:posOffset>
                </wp:positionV>
                <wp:extent cx="3424555" cy="2838450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4555" cy="2838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A1A8C2" w14:textId="77777777" w:rsidR="003C42C2" w:rsidRDefault="003C42C2" w:rsidP="002E2058">
                            <w:pPr>
                              <w:jc w:val="center"/>
                              <w:rPr>
                                <w:rFonts w:ascii="Gadugi" w:hAnsi="Gadugi"/>
                                <w:b/>
                                <w:sz w:val="28"/>
                              </w:rPr>
                            </w:pPr>
                            <w:r w:rsidRPr="00433DF1">
                              <w:rPr>
                                <w:rFonts w:ascii="Gadugi" w:hAnsi="Gadugi"/>
                                <w:b/>
                                <w:sz w:val="28"/>
                              </w:rPr>
                              <w:t>Art and DT</w:t>
                            </w:r>
                          </w:p>
                          <w:p w14:paraId="1597F06E" w14:textId="6045AE28" w:rsidR="003C42C2" w:rsidRDefault="002542FB" w:rsidP="00A12C50">
                            <w:pPr>
                              <w:jc w:val="both"/>
                              <w:rPr>
                                <w:rFonts w:ascii="Gadugi" w:hAnsi="Gadugi"/>
                                <w:sz w:val="28"/>
                              </w:rPr>
                            </w:pPr>
                            <w:r>
                              <w:rPr>
                                <w:rFonts w:ascii="Gadugi" w:hAnsi="Gadugi"/>
                                <w:sz w:val="28"/>
                              </w:rPr>
                              <w:t>Use scale and proportion on a variety of scales in drawing; observe and match colours to mood/intended effect; analyse and interpret natural and man-made construction and patterns</w:t>
                            </w:r>
                            <w:r w:rsidR="00CA33B9">
                              <w:rPr>
                                <w:rFonts w:ascii="Gadugi" w:hAnsi="Gadugi"/>
                                <w:sz w:val="28"/>
                              </w:rPr>
                              <w:t>; printing; tessellation</w:t>
                            </w:r>
                          </w:p>
                          <w:p w14:paraId="7FD88C91" w14:textId="30A92697" w:rsidR="003C42C2" w:rsidRDefault="003C42C2" w:rsidP="00A12C50">
                            <w:pPr>
                              <w:jc w:val="both"/>
                              <w:rPr>
                                <w:rFonts w:ascii="Gadugi" w:hAnsi="Gadugi"/>
                                <w:sz w:val="28"/>
                              </w:rPr>
                            </w:pPr>
                            <w:r w:rsidRPr="00CA33B9">
                              <w:rPr>
                                <w:rFonts w:ascii="Gadugi" w:hAnsi="Gadugi"/>
                                <w:b/>
                                <w:sz w:val="28"/>
                              </w:rPr>
                              <w:t>STEM activities</w:t>
                            </w:r>
                            <w:r>
                              <w:rPr>
                                <w:rFonts w:ascii="Gadugi" w:hAnsi="Gadugi"/>
                                <w:sz w:val="28"/>
                              </w:rPr>
                              <w:t xml:space="preserve">- </w:t>
                            </w:r>
                            <w:r w:rsidR="00CA33B9">
                              <w:rPr>
                                <w:rFonts w:ascii="Gadugi" w:hAnsi="Gadugi"/>
                                <w:sz w:val="28"/>
                              </w:rPr>
                              <w:t xml:space="preserve">science, technology, </w:t>
                            </w:r>
                            <w:r>
                              <w:rPr>
                                <w:rFonts w:ascii="Gadugi" w:hAnsi="Gadugi"/>
                                <w:sz w:val="28"/>
                              </w:rPr>
                              <w:t>engineering</w:t>
                            </w:r>
                            <w:r w:rsidR="00CA33B9">
                              <w:rPr>
                                <w:rFonts w:ascii="Gadugi" w:hAnsi="Gadugi"/>
                                <w:sz w:val="28"/>
                              </w:rPr>
                              <w:t xml:space="preserve"> and maths activities linked to the environment.</w:t>
                            </w:r>
                          </w:p>
                          <w:p w14:paraId="514E988E" w14:textId="77777777" w:rsidR="003C42C2" w:rsidRDefault="003C42C2" w:rsidP="00A12C50">
                            <w:pPr>
                              <w:jc w:val="both"/>
                              <w:rPr>
                                <w:rFonts w:ascii="Gadugi" w:hAnsi="Gadugi"/>
                                <w:sz w:val="28"/>
                              </w:rPr>
                            </w:pPr>
                          </w:p>
                          <w:p w14:paraId="4F3F66D6" w14:textId="77777777" w:rsidR="003C42C2" w:rsidRDefault="003C42C2" w:rsidP="00A12C50">
                            <w:pPr>
                              <w:jc w:val="both"/>
                              <w:rPr>
                                <w:rFonts w:ascii="Gadugi" w:hAnsi="Gadugi"/>
                                <w:sz w:val="28"/>
                              </w:rPr>
                            </w:pPr>
                          </w:p>
                          <w:p w14:paraId="4E59051F" w14:textId="77777777" w:rsidR="003C42C2" w:rsidRDefault="003C42C2" w:rsidP="00433DF1">
                            <w:pPr>
                              <w:rPr>
                                <w:rFonts w:ascii="Gadugi" w:hAnsi="Gadugi"/>
                                <w:sz w:val="28"/>
                              </w:rPr>
                            </w:pPr>
                          </w:p>
                          <w:p w14:paraId="482646E2" w14:textId="77777777" w:rsidR="003C42C2" w:rsidRPr="00433DF1" w:rsidRDefault="003C42C2" w:rsidP="00433DF1">
                            <w:pPr>
                              <w:rPr>
                                <w:rFonts w:ascii="Gadugi" w:hAnsi="Gadugi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6162777" id="Text Box 15" o:spid="_x0000_s1034" type="#_x0000_t202" style="position:absolute;margin-left:0;margin-top:-24.65pt;width:269.65pt;height:223.5pt;z-index:2516736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" filled="f" stroked="f" strokeweight=".5pt">
                <v:textbox>
                  <w:txbxContent>
                    <w:p w14:paraId="12A1A8C2" w14:textId="77777777" w:rsidR="003C42C2" w:rsidRDefault="003C42C2" w:rsidP="002E2058">
                      <w:pPr>
                        <w:jc w:val="center"/>
                        <w:rPr>
                          <w:rFonts w:ascii="Gadugi" w:hAnsi="Gadugi"/>
                          <w:b/>
                          <w:sz w:val="28"/>
                        </w:rPr>
                      </w:pPr>
                      <w:r w:rsidRPr="00433DF1">
                        <w:rPr>
                          <w:rFonts w:ascii="Gadugi" w:hAnsi="Gadugi"/>
                          <w:b/>
                          <w:sz w:val="28"/>
                        </w:rPr>
                        <w:t>Art and DT</w:t>
                      </w:r>
                    </w:p>
                    <w:p w14:paraId="1597F06E" w14:textId="6045AE28" w:rsidR="003C42C2" w:rsidRDefault="002542FB" w:rsidP="00A12C50">
                      <w:pPr>
                        <w:jc w:val="both"/>
                        <w:rPr>
                          <w:rFonts w:ascii="Gadugi" w:hAnsi="Gadugi"/>
                          <w:sz w:val="28"/>
                        </w:rPr>
                      </w:pPr>
                      <w:r>
                        <w:rPr>
                          <w:rFonts w:ascii="Gadugi" w:hAnsi="Gadugi"/>
                          <w:sz w:val="28"/>
                        </w:rPr>
                        <w:t>Use scale and proportion on a variety of scales in drawing; observe and match colours to mood/intended effect; analyse and interpret natural and man-made construction and patterns</w:t>
                      </w:r>
                      <w:r w:rsidR="00CA33B9">
                        <w:rPr>
                          <w:rFonts w:ascii="Gadugi" w:hAnsi="Gadugi"/>
                          <w:sz w:val="28"/>
                        </w:rPr>
                        <w:t>; printing; tessellation</w:t>
                      </w:r>
                    </w:p>
                    <w:p w14:paraId="7FD88C91" w14:textId="30A92697" w:rsidR="003C42C2" w:rsidRDefault="003C42C2" w:rsidP="00A12C50">
                      <w:pPr>
                        <w:jc w:val="both"/>
                        <w:rPr>
                          <w:rFonts w:ascii="Gadugi" w:hAnsi="Gadugi"/>
                          <w:sz w:val="28"/>
                        </w:rPr>
                      </w:pPr>
                      <w:r w:rsidRPr="00CA33B9">
                        <w:rPr>
                          <w:rFonts w:ascii="Gadugi" w:hAnsi="Gadugi"/>
                          <w:b/>
                          <w:sz w:val="28"/>
                        </w:rPr>
                        <w:t>STEM activities</w:t>
                      </w:r>
                      <w:r>
                        <w:rPr>
                          <w:rFonts w:ascii="Gadugi" w:hAnsi="Gadugi"/>
                          <w:sz w:val="28"/>
                        </w:rPr>
                        <w:t xml:space="preserve">- </w:t>
                      </w:r>
                      <w:r w:rsidR="00CA33B9">
                        <w:rPr>
                          <w:rFonts w:ascii="Gadugi" w:hAnsi="Gadugi"/>
                          <w:sz w:val="28"/>
                        </w:rPr>
                        <w:t xml:space="preserve">science, technology, </w:t>
                      </w:r>
                      <w:r>
                        <w:rPr>
                          <w:rFonts w:ascii="Gadugi" w:hAnsi="Gadugi"/>
                          <w:sz w:val="28"/>
                        </w:rPr>
                        <w:t>engineering</w:t>
                      </w:r>
                      <w:r w:rsidR="00CA33B9">
                        <w:rPr>
                          <w:rFonts w:ascii="Gadugi" w:hAnsi="Gadugi"/>
                          <w:sz w:val="28"/>
                        </w:rPr>
                        <w:t xml:space="preserve"> and maths activities linked to the environment.</w:t>
                      </w:r>
                    </w:p>
                    <w:p w14:paraId="514E988E" w14:textId="77777777" w:rsidR="003C42C2" w:rsidRDefault="003C42C2" w:rsidP="00A12C50">
                      <w:pPr>
                        <w:jc w:val="both"/>
                        <w:rPr>
                          <w:rFonts w:ascii="Gadugi" w:hAnsi="Gadugi"/>
                          <w:sz w:val="28"/>
                        </w:rPr>
                      </w:pPr>
                    </w:p>
                    <w:p w14:paraId="4F3F66D6" w14:textId="77777777" w:rsidR="003C42C2" w:rsidRDefault="003C42C2" w:rsidP="00A12C50">
                      <w:pPr>
                        <w:jc w:val="both"/>
                        <w:rPr>
                          <w:rFonts w:ascii="Gadugi" w:hAnsi="Gadugi"/>
                          <w:sz w:val="28"/>
                        </w:rPr>
                      </w:pPr>
                    </w:p>
                    <w:p w14:paraId="4E59051F" w14:textId="77777777" w:rsidR="003C42C2" w:rsidRDefault="003C42C2" w:rsidP="00433DF1">
                      <w:pPr>
                        <w:rPr>
                          <w:rFonts w:ascii="Gadugi" w:hAnsi="Gadugi"/>
                          <w:sz w:val="28"/>
                        </w:rPr>
                      </w:pPr>
                    </w:p>
                    <w:p w14:paraId="482646E2" w14:textId="77777777" w:rsidR="003C42C2" w:rsidRPr="00433DF1" w:rsidRDefault="003C42C2" w:rsidP="00433DF1">
                      <w:pPr>
                        <w:rPr>
                          <w:rFonts w:ascii="Gadugi" w:hAnsi="Gadugi"/>
                          <w:sz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B4D5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C74C7D8" wp14:editId="2723B31D">
                <wp:simplePos x="0" y="0"/>
                <wp:positionH relativeFrom="margin">
                  <wp:posOffset>4664645</wp:posOffset>
                </wp:positionH>
                <wp:positionV relativeFrom="paragraph">
                  <wp:posOffset>-351243</wp:posOffset>
                </wp:positionV>
                <wp:extent cx="4026090" cy="3439236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26090" cy="343923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709D84F" w14:textId="77777777" w:rsidR="003C42C2" w:rsidRDefault="003C42C2" w:rsidP="002E2058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 w:rsidRPr="000E7211">
                              <w:rPr>
                                <w:b/>
                                <w:sz w:val="32"/>
                              </w:rPr>
                              <w:t>RE and SMSC</w:t>
                            </w:r>
                          </w:p>
                          <w:p w14:paraId="0FBC20F9" w14:textId="77777777" w:rsidR="003C42C2" w:rsidRDefault="003C42C2" w:rsidP="00F06AAA">
                            <w:pPr>
                              <w:jc w:val="both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Developing knowledge about practices within religious traditions and their links to beliefs and sources. Comparing two religions- Christianity and Hinduism.</w:t>
                            </w:r>
                          </w:p>
                          <w:p w14:paraId="3F49B4DE" w14:textId="29DA5C75" w:rsidR="003C42C2" w:rsidRDefault="003C42C2" w:rsidP="00F06AAA">
                            <w:pPr>
                              <w:jc w:val="both"/>
                              <w:rPr>
                                <w:i/>
                                <w:sz w:val="32"/>
                              </w:rPr>
                            </w:pPr>
                            <w:r>
                              <w:rPr>
                                <w:i/>
                                <w:sz w:val="32"/>
                              </w:rPr>
                              <w:t xml:space="preserve">What do </w:t>
                            </w:r>
                            <w:r w:rsidR="002542FB">
                              <w:rPr>
                                <w:i/>
                                <w:sz w:val="32"/>
                              </w:rPr>
                              <w:t>people</w:t>
                            </w:r>
                            <w:r>
                              <w:rPr>
                                <w:i/>
                                <w:sz w:val="32"/>
                              </w:rPr>
                              <w:t xml:space="preserve"> believe about God?</w:t>
                            </w:r>
                          </w:p>
                          <w:p w14:paraId="09AC7C46" w14:textId="7580E1AC" w:rsidR="003C42C2" w:rsidRPr="00F06AAA" w:rsidRDefault="00ED013D" w:rsidP="00F06AAA">
                            <w:pPr>
                              <w:jc w:val="both"/>
                              <w:rPr>
                                <w:rFonts w:ascii="Gadugi" w:hAnsi="Gadugi"/>
                                <w:sz w:val="40"/>
                              </w:rPr>
                            </w:pPr>
                            <w:r>
                              <w:rPr>
                                <w:rFonts w:ascii="Gadugi" w:hAnsi="Gadugi"/>
                                <w:sz w:val="28"/>
                              </w:rPr>
                              <w:t>Continue to develop friendships and resilience; u</w:t>
                            </w:r>
                            <w:r w:rsidR="00CA33B9">
                              <w:rPr>
                                <w:rFonts w:ascii="Gadugi" w:hAnsi="Gadugi"/>
                                <w:sz w:val="28"/>
                              </w:rPr>
                              <w:t>nderstand</w:t>
                            </w:r>
                            <w:r>
                              <w:rPr>
                                <w:rFonts w:ascii="Gadugi" w:hAnsi="Gadugi"/>
                                <w:sz w:val="28"/>
                              </w:rPr>
                              <w:t xml:space="preserve"> responsibility in the wider world; discussing world issues relating to the environment i.e. endangered animals, pollution, recycling.</w:t>
                            </w:r>
                          </w:p>
                          <w:p w14:paraId="392831D1" w14:textId="77777777" w:rsidR="003C42C2" w:rsidRPr="00F06AAA" w:rsidRDefault="003C42C2" w:rsidP="00F06AAA">
                            <w:pPr>
                              <w:rPr>
                                <w:sz w:val="32"/>
                              </w:rPr>
                            </w:pPr>
                          </w:p>
                          <w:p w14:paraId="560BF518" w14:textId="77777777" w:rsidR="003C42C2" w:rsidRPr="000E7211" w:rsidRDefault="003C42C2" w:rsidP="002E2058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C74C7D8" id="Text Box 17" o:spid="_x0000_s1035" type="#_x0000_t202" style="position:absolute;margin-left:367.3pt;margin-top:-27.65pt;width:317pt;height:270.8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" filled="f" stroked="f" strokeweight=".5pt">
                <v:textbox>
                  <w:txbxContent>
                    <w:p w14:paraId="3709D84F" w14:textId="77777777" w:rsidR="003C42C2" w:rsidRDefault="003C42C2" w:rsidP="002E2058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 w:rsidRPr="000E7211">
                        <w:rPr>
                          <w:b/>
                          <w:sz w:val="32"/>
                        </w:rPr>
                        <w:t>RE and SMSC</w:t>
                      </w:r>
                    </w:p>
                    <w:p w14:paraId="0FBC20F9" w14:textId="77777777" w:rsidR="003C42C2" w:rsidRDefault="003C42C2" w:rsidP="00F06AAA">
                      <w:pPr>
                        <w:jc w:val="both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Developing knowledge about practices within religious traditions and their links to beliefs and sources. Comparing two religions- Christianity and Hinduism.</w:t>
                      </w:r>
                    </w:p>
                    <w:p w14:paraId="3F49B4DE" w14:textId="29DA5C75" w:rsidR="003C42C2" w:rsidRDefault="003C42C2" w:rsidP="00F06AAA">
                      <w:pPr>
                        <w:jc w:val="both"/>
                        <w:rPr>
                          <w:i/>
                          <w:sz w:val="32"/>
                        </w:rPr>
                      </w:pPr>
                      <w:r>
                        <w:rPr>
                          <w:i/>
                          <w:sz w:val="32"/>
                        </w:rPr>
                        <w:t xml:space="preserve">What do </w:t>
                      </w:r>
                      <w:r w:rsidR="002542FB">
                        <w:rPr>
                          <w:i/>
                          <w:sz w:val="32"/>
                        </w:rPr>
                        <w:t>people</w:t>
                      </w:r>
                      <w:r>
                        <w:rPr>
                          <w:i/>
                          <w:sz w:val="32"/>
                        </w:rPr>
                        <w:t xml:space="preserve"> believe about God?</w:t>
                      </w:r>
                    </w:p>
                    <w:p w14:paraId="09AC7C46" w14:textId="7580E1AC" w:rsidR="003C42C2" w:rsidRPr="00F06AAA" w:rsidRDefault="00ED013D" w:rsidP="00F06AAA">
                      <w:pPr>
                        <w:jc w:val="both"/>
                        <w:rPr>
                          <w:rFonts w:ascii="Gadugi" w:hAnsi="Gadugi"/>
                          <w:sz w:val="40"/>
                        </w:rPr>
                      </w:pPr>
                      <w:r>
                        <w:rPr>
                          <w:rFonts w:ascii="Gadugi" w:hAnsi="Gadugi"/>
                          <w:sz w:val="28"/>
                        </w:rPr>
                        <w:t>Continue to develop friendships and resilience; u</w:t>
                      </w:r>
                      <w:r w:rsidR="00CA33B9">
                        <w:rPr>
                          <w:rFonts w:ascii="Gadugi" w:hAnsi="Gadugi"/>
                          <w:sz w:val="28"/>
                        </w:rPr>
                        <w:t>nderstand</w:t>
                      </w:r>
                      <w:r>
                        <w:rPr>
                          <w:rFonts w:ascii="Gadugi" w:hAnsi="Gadugi"/>
                          <w:sz w:val="28"/>
                        </w:rPr>
                        <w:t xml:space="preserve"> responsibility in the wider world; discussing world issues relating to the environment i.e. endangered animals, pollution, recycling.</w:t>
                      </w:r>
                    </w:p>
                    <w:p w14:paraId="392831D1" w14:textId="77777777" w:rsidR="003C42C2" w:rsidRPr="00F06AAA" w:rsidRDefault="003C42C2" w:rsidP="00F06AAA">
                      <w:pPr>
                        <w:rPr>
                          <w:sz w:val="32"/>
                        </w:rPr>
                      </w:pPr>
                    </w:p>
                    <w:p w14:paraId="560BF518" w14:textId="77777777" w:rsidR="003C42C2" w:rsidRPr="000E7211" w:rsidRDefault="003C42C2" w:rsidP="002E2058">
                      <w:pPr>
                        <w:jc w:val="center"/>
                        <w:rPr>
                          <w:b/>
                          <w:sz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B4D5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F9B2CF0" wp14:editId="1F17BF04">
                <wp:simplePos x="0" y="0"/>
                <wp:positionH relativeFrom="margin">
                  <wp:align>right</wp:align>
                </wp:positionH>
                <wp:positionV relativeFrom="paragraph">
                  <wp:posOffset>-384723</wp:posOffset>
                </wp:positionV>
                <wp:extent cx="4312285" cy="3548418"/>
                <wp:effectExtent l="0" t="0" r="12065" b="13970"/>
                <wp:wrapNone/>
                <wp:docPr id="16" name="Rectangle: Rounded Corner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2285" cy="3548418"/>
                        </a:xfrm>
                        <a:prstGeom prst="roundRect">
                          <a:avLst/>
                        </a:prstGeom>
                        <a:solidFill>
                          <a:srgbClr val="E0A54E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6575B206" id="Rectangle: Rounded Corners 16" o:spid="_x0000_s1026" style="position:absolute;margin-left:288.35pt;margin-top:-30.3pt;width:339.55pt;height:279.4pt;z-index:2516746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" fillcolor="#e0a54e" strokecolor="#1f3763 [1604]" strokeweight="1pt">
                <v:stroke joinstyle="miter"/>
                <w10:wrap anchorx="margin"/>
              </v:roundrect>
            </w:pict>
          </mc:Fallback>
        </mc:AlternateContent>
      </w:r>
      <w:r w:rsidR="00816A5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D07CF65" wp14:editId="5FAC58D0">
                <wp:simplePos x="0" y="0"/>
                <wp:positionH relativeFrom="column">
                  <wp:posOffset>6919415</wp:posOffset>
                </wp:positionH>
                <wp:positionV relativeFrom="paragraph">
                  <wp:posOffset>3616657</wp:posOffset>
                </wp:positionV>
                <wp:extent cx="2197289" cy="2251880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7289" cy="2251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A54E20" w14:textId="77777777" w:rsidR="003C42C2" w:rsidRDefault="003C42C2" w:rsidP="00816A53">
                            <w:pPr>
                              <w:jc w:val="center"/>
                              <w:rPr>
                                <w:rFonts w:ascii="Gadugi" w:hAnsi="Gadugi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Gadugi" w:hAnsi="Gadugi"/>
                                <w:b/>
                                <w:sz w:val="28"/>
                              </w:rPr>
                              <w:t>Trips and Visits</w:t>
                            </w:r>
                          </w:p>
                          <w:p w14:paraId="4EC66431" w14:textId="77777777" w:rsidR="003C42C2" w:rsidRDefault="003C42C2" w:rsidP="00816A53">
                            <w:pPr>
                              <w:rPr>
                                <w:rFonts w:ascii="Gadugi" w:hAnsi="Gadugi"/>
                                <w:sz w:val="28"/>
                              </w:rPr>
                            </w:pPr>
                            <w:r>
                              <w:rPr>
                                <w:rFonts w:ascii="Gadugi" w:hAnsi="Gadugi"/>
                                <w:sz w:val="28"/>
                              </w:rPr>
                              <w:t xml:space="preserve">Library </w:t>
                            </w:r>
                          </w:p>
                          <w:p w14:paraId="2BFE8B90" w14:textId="00EF57F3" w:rsidR="003C42C2" w:rsidRDefault="003C42C2" w:rsidP="00816A53">
                            <w:pPr>
                              <w:rPr>
                                <w:rFonts w:ascii="Gadugi" w:hAnsi="Gadugi"/>
                                <w:sz w:val="28"/>
                              </w:rPr>
                            </w:pPr>
                            <w:r>
                              <w:rPr>
                                <w:rFonts w:ascii="Gadugi" w:hAnsi="Gadugi"/>
                                <w:sz w:val="28"/>
                              </w:rPr>
                              <w:t>Scientists from Durham University</w:t>
                            </w:r>
                          </w:p>
                          <w:p w14:paraId="790DAA4A" w14:textId="3B497B54" w:rsidR="003C42C2" w:rsidRDefault="003C42C2" w:rsidP="00816A53">
                            <w:pPr>
                              <w:rPr>
                                <w:rFonts w:ascii="Gadugi" w:hAnsi="Gadugi"/>
                                <w:sz w:val="28"/>
                              </w:rPr>
                            </w:pPr>
                            <w:r>
                              <w:rPr>
                                <w:rFonts w:ascii="Gadugi" w:hAnsi="Gadugi"/>
                                <w:sz w:val="28"/>
                              </w:rPr>
                              <w:t xml:space="preserve">Life Centre </w:t>
                            </w:r>
                            <w:r w:rsidR="00827BF2">
                              <w:rPr>
                                <w:rFonts w:ascii="Gadugi" w:hAnsi="Gadugi"/>
                                <w:sz w:val="28"/>
                              </w:rPr>
                              <w:t>–</w:t>
                            </w:r>
                            <w:r>
                              <w:rPr>
                                <w:rFonts w:ascii="Gadugi" w:hAnsi="Gadugi"/>
                                <w:sz w:val="28"/>
                              </w:rPr>
                              <w:t xml:space="preserve"> TBC</w:t>
                            </w:r>
                          </w:p>
                          <w:p w14:paraId="294376B9" w14:textId="07534455" w:rsidR="00827BF2" w:rsidRPr="00816A53" w:rsidRDefault="00B33B96" w:rsidP="00816A53">
                            <w:pPr>
                              <w:rPr>
                                <w:rFonts w:ascii="Gadugi" w:hAnsi="Gadugi"/>
                                <w:sz w:val="28"/>
                              </w:rPr>
                            </w:pPr>
                            <w:r>
                              <w:rPr>
                                <w:rFonts w:ascii="Gadugi" w:hAnsi="Gadugi"/>
                                <w:sz w:val="28"/>
                              </w:rPr>
                              <w:t>Trips around the local area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D07CF65" id="Text Box 24" o:spid="_x0000_s1036" type="#_x0000_t202" style="position:absolute;margin-left:544.85pt;margin-top:284.8pt;width:173pt;height:177.3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" filled="f" stroked="f" strokeweight=".5pt">
                <v:textbox>
                  <w:txbxContent>
                    <w:p w14:paraId="0EA54E20" w14:textId="77777777" w:rsidR="003C42C2" w:rsidRDefault="003C42C2" w:rsidP="00816A53">
                      <w:pPr>
                        <w:jc w:val="center"/>
                        <w:rPr>
                          <w:rFonts w:ascii="Gadugi" w:hAnsi="Gadugi"/>
                          <w:b/>
                          <w:sz w:val="28"/>
                        </w:rPr>
                      </w:pPr>
                      <w:r>
                        <w:rPr>
                          <w:rFonts w:ascii="Gadugi" w:hAnsi="Gadugi"/>
                          <w:b/>
                          <w:sz w:val="28"/>
                        </w:rPr>
                        <w:t>Trips and Visits</w:t>
                      </w:r>
                    </w:p>
                    <w:p w14:paraId="4EC66431" w14:textId="77777777" w:rsidR="003C42C2" w:rsidRDefault="003C42C2" w:rsidP="00816A53">
                      <w:pPr>
                        <w:rPr>
                          <w:rFonts w:ascii="Gadugi" w:hAnsi="Gadugi"/>
                          <w:sz w:val="28"/>
                        </w:rPr>
                      </w:pPr>
                      <w:r>
                        <w:rPr>
                          <w:rFonts w:ascii="Gadugi" w:hAnsi="Gadugi"/>
                          <w:sz w:val="28"/>
                        </w:rPr>
                        <w:t xml:space="preserve">Library </w:t>
                      </w:r>
                    </w:p>
                    <w:p w14:paraId="2BFE8B90" w14:textId="00EF57F3" w:rsidR="003C42C2" w:rsidRDefault="003C42C2" w:rsidP="00816A53">
                      <w:pPr>
                        <w:rPr>
                          <w:rFonts w:ascii="Gadugi" w:hAnsi="Gadugi"/>
                          <w:sz w:val="28"/>
                        </w:rPr>
                      </w:pPr>
                      <w:r>
                        <w:rPr>
                          <w:rFonts w:ascii="Gadugi" w:hAnsi="Gadugi"/>
                          <w:sz w:val="28"/>
                        </w:rPr>
                        <w:t>Scientists from Durham University</w:t>
                      </w:r>
                    </w:p>
                    <w:p w14:paraId="790DAA4A" w14:textId="3B497B54" w:rsidR="003C42C2" w:rsidRDefault="003C42C2" w:rsidP="00816A53">
                      <w:pPr>
                        <w:rPr>
                          <w:rFonts w:ascii="Gadugi" w:hAnsi="Gadugi"/>
                          <w:sz w:val="28"/>
                        </w:rPr>
                      </w:pPr>
                      <w:r>
                        <w:rPr>
                          <w:rFonts w:ascii="Gadugi" w:hAnsi="Gadugi"/>
                          <w:sz w:val="28"/>
                        </w:rPr>
                        <w:t xml:space="preserve">Life Centre </w:t>
                      </w:r>
                      <w:r w:rsidR="00827BF2">
                        <w:rPr>
                          <w:rFonts w:ascii="Gadugi" w:hAnsi="Gadugi"/>
                          <w:sz w:val="28"/>
                        </w:rPr>
                        <w:t>–</w:t>
                      </w:r>
                      <w:r>
                        <w:rPr>
                          <w:rFonts w:ascii="Gadugi" w:hAnsi="Gadugi"/>
                          <w:sz w:val="28"/>
                        </w:rPr>
                        <w:t xml:space="preserve"> TBC</w:t>
                      </w:r>
                    </w:p>
                    <w:p w14:paraId="294376B9" w14:textId="07534455" w:rsidR="00827BF2" w:rsidRPr="00816A53" w:rsidRDefault="00B33B96" w:rsidP="00816A53">
                      <w:pPr>
                        <w:rPr>
                          <w:rFonts w:ascii="Gadugi" w:hAnsi="Gadugi"/>
                          <w:sz w:val="28"/>
                        </w:rPr>
                      </w:pPr>
                      <w:r>
                        <w:rPr>
                          <w:rFonts w:ascii="Gadugi" w:hAnsi="Gadugi"/>
                          <w:sz w:val="28"/>
                        </w:rPr>
                        <w:t xml:space="preserve">Trips around the local </w:t>
                      </w:r>
                      <w:r>
                        <w:rPr>
                          <w:rFonts w:ascii="Gadugi" w:hAnsi="Gadugi"/>
                          <w:sz w:val="28"/>
                        </w:rPr>
                        <w:t>area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 w:rsidR="00816A5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1D81EF7" wp14:editId="0B28F028">
                <wp:simplePos x="0" y="0"/>
                <wp:positionH relativeFrom="column">
                  <wp:posOffset>6741994</wp:posOffset>
                </wp:positionH>
                <wp:positionV relativeFrom="paragraph">
                  <wp:posOffset>3507475</wp:posOffset>
                </wp:positionV>
                <wp:extent cx="2565779" cy="2428865"/>
                <wp:effectExtent l="0" t="0" r="25400" b="10160"/>
                <wp:wrapNone/>
                <wp:docPr id="23" name="Rectangle: Rounded Corners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5779" cy="2428865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4C95246C" id="Rectangle: Rounded Corners 23" o:spid="_x0000_s1026" style="position:absolute;margin-left:530.85pt;margin-top:276.2pt;width:202.05pt;height:191.2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" fillcolor="#ffe599 [1303]" strokecolor="#1f3763 [1604]" strokeweight="1pt">
                <v:stroke joinstyle="miter"/>
              </v:roundrect>
            </w:pict>
          </mc:Fallback>
        </mc:AlternateContent>
      </w:r>
      <w:r w:rsidR="00816A5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C91DCEA" wp14:editId="42D4C131">
                <wp:simplePos x="0" y="0"/>
                <wp:positionH relativeFrom="column">
                  <wp:posOffset>3096686</wp:posOffset>
                </wp:positionH>
                <wp:positionV relativeFrom="paragraph">
                  <wp:posOffset>3547972</wp:posOffset>
                </wp:positionV>
                <wp:extent cx="3288940" cy="2251881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8940" cy="225188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6C3C01" w14:textId="77777777" w:rsidR="003C42C2" w:rsidRPr="00F06AAA" w:rsidRDefault="003C42C2" w:rsidP="002E2058">
                            <w:pPr>
                              <w:jc w:val="center"/>
                              <w:rPr>
                                <w:rFonts w:ascii="Gadugi" w:hAnsi="Gadugi"/>
                                <w:b/>
                                <w:sz w:val="28"/>
                                <w:szCs w:val="28"/>
                              </w:rPr>
                            </w:pPr>
                            <w:r w:rsidRPr="00F06AAA">
                              <w:rPr>
                                <w:rFonts w:ascii="Gadugi" w:hAnsi="Gadugi"/>
                                <w:b/>
                                <w:sz w:val="28"/>
                                <w:szCs w:val="28"/>
                              </w:rPr>
                              <w:t>Music</w:t>
                            </w:r>
                          </w:p>
                          <w:p w14:paraId="6546B7D2" w14:textId="48EE0C7F" w:rsidR="003C42C2" w:rsidRPr="00F06AAA" w:rsidRDefault="00827BF2" w:rsidP="00F06AAA">
                            <w:pPr>
                              <w:jc w:val="both"/>
                              <w:rPr>
                                <w:rFonts w:ascii="Gadugi" w:hAnsi="Gadug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adugi" w:hAnsi="Gadugi"/>
                                <w:sz w:val="28"/>
                                <w:szCs w:val="28"/>
                              </w:rPr>
                              <w:t>Continue to d</w:t>
                            </w:r>
                            <w:r w:rsidR="003C42C2" w:rsidRPr="00F06AAA">
                              <w:rPr>
                                <w:rFonts w:ascii="Gadugi" w:hAnsi="Gadugi"/>
                                <w:sz w:val="28"/>
                                <w:szCs w:val="28"/>
                              </w:rPr>
                              <w:t>evelop an understanding of the history of music; appreciate and understand a wide range of high-quality live and recorded music drawn from different traditions and from great composers and musicians, sing a variety of songs.</w:t>
                            </w:r>
                          </w:p>
                          <w:p w14:paraId="6506DBBD" w14:textId="77777777" w:rsidR="003C42C2" w:rsidRPr="00F06AAA" w:rsidRDefault="003C42C2" w:rsidP="000E7211">
                            <w:pPr>
                              <w:rPr>
                                <w:rFonts w:ascii="Gadugi" w:hAnsi="Gadugi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C91DCEA" id="Text Box 14" o:spid="_x0000_s1037" type="#_x0000_t202" style="position:absolute;margin-left:243.85pt;margin-top:279.35pt;width:258.95pt;height:177.3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" filled="f" stroked="f" strokeweight=".5pt">
                <v:textbox>
                  <w:txbxContent>
                    <w:p w14:paraId="3A6C3C01" w14:textId="77777777" w:rsidR="003C42C2" w:rsidRPr="00F06AAA" w:rsidRDefault="003C42C2" w:rsidP="002E2058">
                      <w:pPr>
                        <w:jc w:val="center"/>
                        <w:rPr>
                          <w:rFonts w:ascii="Gadugi" w:hAnsi="Gadugi"/>
                          <w:b/>
                          <w:sz w:val="28"/>
                          <w:szCs w:val="28"/>
                        </w:rPr>
                      </w:pPr>
                      <w:r w:rsidRPr="00F06AAA">
                        <w:rPr>
                          <w:rFonts w:ascii="Gadugi" w:hAnsi="Gadugi"/>
                          <w:b/>
                          <w:sz w:val="28"/>
                          <w:szCs w:val="28"/>
                        </w:rPr>
                        <w:t>Music</w:t>
                      </w:r>
                    </w:p>
                    <w:p w14:paraId="6546B7D2" w14:textId="48EE0C7F" w:rsidR="003C42C2" w:rsidRPr="00F06AAA" w:rsidRDefault="00827BF2" w:rsidP="00F06AAA">
                      <w:pPr>
                        <w:jc w:val="both"/>
                        <w:rPr>
                          <w:rFonts w:ascii="Gadugi" w:hAnsi="Gadugi"/>
                          <w:sz w:val="28"/>
                          <w:szCs w:val="28"/>
                        </w:rPr>
                      </w:pPr>
                      <w:r>
                        <w:rPr>
                          <w:rFonts w:ascii="Gadugi" w:hAnsi="Gadugi"/>
                          <w:sz w:val="28"/>
                          <w:szCs w:val="28"/>
                        </w:rPr>
                        <w:t>Continue to d</w:t>
                      </w:r>
                      <w:r w:rsidR="003C42C2" w:rsidRPr="00F06AAA">
                        <w:rPr>
                          <w:rFonts w:ascii="Gadugi" w:hAnsi="Gadugi"/>
                          <w:sz w:val="28"/>
                          <w:szCs w:val="28"/>
                        </w:rPr>
                        <w:t>evelop an understanding of the history of music; appreciate and understand a wide range of high-quality live and recorded music drawn from different traditions and from great composers and musicians, sing a variety of songs.</w:t>
                      </w:r>
                    </w:p>
                    <w:p w14:paraId="6506DBBD" w14:textId="77777777" w:rsidR="003C42C2" w:rsidRPr="00F06AAA" w:rsidRDefault="003C42C2" w:rsidP="000E7211">
                      <w:pPr>
                        <w:rPr>
                          <w:rFonts w:ascii="Gadugi" w:hAnsi="Gadugi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16A5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70459E0" wp14:editId="7CF8E7D9">
                <wp:simplePos x="0" y="0"/>
                <wp:positionH relativeFrom="column">
                  <wp:posOffset>3068965</wp:posOffset>
                </wp:positionH>
                <wp:positionV relativeFrom="paragraph">
                  <wp:posOffset>3506186</wp:posOffset>
                </wp:positionV>
                <wp:extent cx="3370580" cy="2442949"/>
                <wp:effectExtent l="0" t="0" r="20320" b="14605"/>
                <wp:wrapNone/>
                <wp:docPr id="7" name="Rectangle: Rounded Corner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0580" cy="2442949"/>
                        </a:xfrm>
                        <a:prstGeom prst="roundRect">
                          <a:avLst/>
                        </a:prstGeom>
                        <a:solidFill>
                          <a:srgbClr val="EC9ED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017F7E95" id="Rectangle: Rounded Corners 7" o:spid="_x0000_s1026" style="position:absolute;margin-left:241.65pt;margin-top:276.1pt;width:265.4pt;height:192.3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" fillcolor="#ec9ed2" strokecolor="#1f3763 [1604]" strokeweight="1pt">
                <v:stroke joinstyle="miter"/>
              </v:roundrect>
            </w:pict>
          </mc:Fallback>
        </mc:AlternateContent>
      </w:r>
      <w:r w:rsidR="00816A5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3E36B3C" wp14:editId="7695E34A">
                <wp:simplePos x="0" y="0"/>
                <wp:positionH relativeFrom="column">
                  <wp:posOffset>-382696</wp:posOffset>
                </wp:positionH>
                <wp:positionV relativeFrom="paragraph">
                  <wp:posOffset>3697339</wp:posOffset>
                </wp:positionV>
                <wp:extent cx="3234036" cy="2006220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4036" cy="20062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DDEA176" w14:textId="77777777" w:rsidR="003C42C2" w:rsidRDefault="003C42C2" w:rsidP="000E7211">
                            <w:pPr>
                              <w:jc w:val="center"/>
                              <w:rPr>
                                <w:rFonts w:ascii="Gadugi" w:hAnsi="Gadugi"/>
                                <w:b/>
                                <w:sz w:val="28"/>
                              </w:rPr>
                            </w:pPr>
                            <w:r w:rsidRPr="000E7211">
                              <w:rPr>
                                <w:rFonts w:ascii="Gadugi" w:hAnsi="Gadugi"/>
                                <w:b/>
                                <w:sz w:val="28"/>
                              </w:rPr>
                              <w:t>PE</w:t>
                            </w:r>
                          </w:p>
                          <w:p w14:paraId="308E1A98" w14:textId="308ABA37" w:rsidR="003C42C2" w:rsidRDefault="003C42C2" w:rsidP="006A2285">
                            <w:pPr>
                              <w:rPr>
                                <w:rFonts w:ascii="Gadugi" w:hAnsi="Gadugi"/>
                                <w:sz w:val="28"/>
                              </w:rPr>
                            </w:pPr>
                            <w:r>
                              <w:rPr>
                                <w:rFonts w:ascii="Gadugi" w:hAnsi="Gadugi"/>
                                <w:sz w:val="28"/>
                              </w:rPr>
                              <w:t>Tuesdays- Dance (Joanne Banks Dance Company)</w:t>
                            </w:r>
                          </w:p>
                          <w:p w14:paraId="569F0F4F" w14:textId="77777777" w:rsidR="003C42C2" w:rsidRDefault="003C42C2" w:rsidP="000E7211">
                            <w:pPr>
                              <w:rPr>
                                <w:rFonts w:ascii="Gadugi" w:hAnsi="Gadugi"/>
                                <w:sz w:val="28"/>
                              </w:rPr>
                            </w:pPr>
                          </w:p>
                          <w:p w14:paraId="2F1B3E97" w14:textId="4C625F90" w:rsidR="003C42C2" w:rsidRPr="000E7211" w:rsidRDefault="003C42C2" w:rsidP="000E7211">
                            <w:pPr>
                              <w:rPr>
                                <w:rFonts w:ascii="Gadugi" w:hAnsi="Gadugi"/>
                                <w:sz w:val="28"/>
                              </w:rPr>
                            </w:pPr>
                            <w:r>
                              <w:rPr>
                                <w:rFonts w:ascii="Gadugi" w:hAnsi="Gadugi"/>
                                <w:sz w:val="28"/>
                              </w:rPr>
                              <w:t>Thursdays- Outdoor Education with ‘Real Adventure Through Sport’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3E36B3C" id="Text Box 22" o:spid="_x0000_s1038" type="#_x0000_t202" style="position:absolute;margin-left:-30.15pt;margin-top:291.15pt;width:254.65pt;height:157.9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" filled="f" stroked="f" strokeweight=".5pt">
                <v:textbox>
                  <w:txbxContent>
                    <w:p w14:paraId="5DDEA176" w14:textId="77777777" w:rsidR="003C42C2" w:rsidRDefault="003C42C2" w:rsidP="000E7211">
                      <w:pPr>
                        <w:jc w:val="center"/>
                        <w:rPr>
                          <w:rFonts w:ascii="Gadugi" w:hAnsi="Gadugi"/>
                          <w:b/>
                          <w:sz w:val="28"/>
                        </w:rPr>
                      </w:pPr>
                      <w:r w:rsidRPr="000E7211">
                        <w:rPr>
                          <w:rFonts w:ascii="Gadugi" w:hAnsi="Gadugi"/>
                          <w:b/>
                          <w:sz w:val="28"/>
                        </w:rPr>
                        <w:t>PE</w:t>
                      </w:r>
                    </w:p>
                    <w:p w14:paraId="308E1A98" w14:textId="308ABA37" w:rsidR="003C42C2" w:rsidRDefault="003C42C2" w:rsidP="006A2285">
                      <w:pPr>
                        <w:rPr>
                          <w:rFonts w:ascii="Gadugi" w:hAnsi="Gadugi"/>
                          <w:sz w:val="28"/>
                        </w:rPr>
                      </w:pPr>
                      <w:r>
                        <w:rPr>
                          <w:rFonts w:ascii="Gadugi" w:hAnsi="Gadugi"/>
                          <w:sz w:val="28"/>
                        </w:rPr>
                        <w:t>Tuesdays- Dance (Joanne Banks Dance Company)</w:t>
                      </w:r>
                    </w:p>
                    <w:p w14:paraId="569F0F4F" w14:textId="77777777" w:rsidR="003C42C2" w:rsidRDefault="003C42C2" w:rsidP="000E7211">
                      <w:pPr>
                        <w:rPr>
                          <w:rFonts w:ascii="Gadugi" w:hAnsi="Gadugi"/>
                          <w:sz w:val="28"/>
                        </w:rPr>
                      </w:pPr>
                    </w:p>
                    <w:p w14:paraId="2F1B3E97" w14:textId="4C625F90" w:rsidR="003C42C2" w:rsidRPr="000E7211" w:rsidRDefault="003C42C2" w:rsidP="000E7211">
                      <w:pPr>
                        <w:rPr>
                          <w:rFonts w:ascii="Gadugi" w:hAnsi="Gadugi"/>
                          <w:sz w:val="28"/>
                        </w:rPr>
                      </w:pPr>
                      <w:r>
                        <w:rPr>
                          <w:rFonts w:ascii="Gadugi" w:hAnsi="Gadugi"/>
                          <w:sz w:val="28"/>
                        </w:rPr>
                        <w:t>Thursdays- Outdoor Education with ‘Real Adventure Through Sport’</w:t>
                      </w:r>
                    </w:p>
                  </w:txbxContent>
                </v:textbox>
              </v:shape>
            </w:pict>
          </mc:Fallback>
        </mc:AlternateContent>
      </w:r>
      <w:r w:rsidR="00816A5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F3D8FE1" wp14:editId="2B38CD9A">
                <wp:simplePos x="0" y="0"/>
                <wp:positionH relativeFrom="column">
                  <wp:posOffset>-519222</wp:posOffset>
                </wp:positionH>
                <wp:positionV relativeFrom="paragraph">
                  <wp:posOffset>3533842</wp:posOffset>
                </wp:positionV>
                <wp:extent cx="3425588" cy="2401836"/>
                <wp:effectExtent l="0" t="0" r="22860" b="17780"/>
                <wp:wrapNone/>
                <wp:docPr id="21" name="Rectangle: Rounded Corners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5588" cy="2401836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08EC8E8B" id="Rectangle: Rounded Corners 21" o:spid="_x0000_s1026" style="position:absolute;margin-left:-40.9pt;margin-top:278.25pt;width:269.75pt;height:189.1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" fillcolor="#8eaadb [1940]" strokecolor="#1f3763 [1604]" strokeweight="1pt">
                <v:stroke joinstyle="miter"/>
              </v:roundrect>
            </w:pict>
          </mc:Fallback>
        </mc:AlternateContent>
      </w:r>
    </w:p>
    <w:sectPr w:rsidR="00D374D5" w:rsidSect="00CD5835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340C143" w14:textId="77777777" w:rsidR="003C42C2" w:rsidRDefault="003C42C2" w:rsidP="002930B2">
      <w:pPr>
        <w:spacing w:after="0" w:line="240" w:lineRule="auto"/>
      </w:pPr>
      <w:r>
        <w:separator/>
      </w:r>
    </w:p>
  </w:endnote>
  <w:endnote w:type="continuationSeparator" w:id="0">
    <w:p w14:paraId="63EFEF1D" w14:textId="77777777" w:rsidR="003C42C2" w:rsidRDefault="003C42C2" w:rsidP="002930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Gadugi">
    <w:panose1 w:val="020B0502040204020203"/>
    <w:charset w:val="00"/>
    <w:family w:val="swiss"/>
    <w:pitch w:val="variable"/>
    <w:sig w:usb0="00000003" w:usb1="00000000" w:usb2="00003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D1C2A4" w14:textId="77777777" w:rsidR="003C42C2" w:rsidRDefault="003C42C2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25893D3" w14:textId="77777777" w:rsidR="003C42C2" w:rsidRDefault="003C42C2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BEF751D" w14:textId="77777777" w:rsidR="003C42C2" w:rsidRDefault="003C42C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EB1C63F" w14:textId="77777777" w:rsidR="003C42C2" w:rsidRDefault="003C42C2" w:rsidP="002930B2">
      <w:pPr>
        <w:spacing w:after="0" w:line="240" w:lineRule="auto"/>
      </w:pPr>
      <w:r>
        <w:separator/>
      </w:r>
    </w:p>
  </w:footnote>
  <w:footnote w:type="continuationSeparator" w:id="0">
    <w:p w14:paraId="756FF8AF" w14:textId="77777777" w:rsidR="003C42C2" w:rsidRDefault="003C42C2" w:rsidP="002930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C288830" w14:textId="350908BD" w:rsidR="003C42C2" w:rsidRDefault="005F43A2">
    <w:pPr>
      <w:pStyle w:val="Header"/>
    </w:pPr>
    <w:r>
      <w:rPr>
        <w:noProof/>
        <w:lang w:eastAsia="en-GB"/>
      </w:rPr>
      <w:pict w14:anchorId="36A109B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985721" o:spid="_x0000_s4098" type="#_x0000_t75" style="position:absolute;margin-left:0;margin-top:0;width:939pt;height:939pt;z-index:-251657216;mso-position-horizontal:center;mso-position-horizontal-relative:margin;mso-position-vertical:center;mso-position-vertical-relative:margin" o:allowincell="f">
          <v:imagedata r:id="rId1" o:title="save the planet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EB47481" w14:textId="5AFE56CB" w:rsidR="003C42C2" w:rsidRDefault="005F43A2">
    <w:pPr>
      <w:pStyle w:val="Header"/>
    </w:pPr>
    <w:r>
      <w:rPr>
        <w:noProof/>
        <w:lang w:eastAsia="en-GB"/>
      </w:rPr>
      <w:pict w14:anchorId="6A54951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985722" o:spid="_x0000_s4099" type="#_x0000_t75" style="position:absolute;margin-left:0;margin-top:0;width:939pt;height:939pt;z-index:-251656192;mso-position-horizontal:center;mso-position-horizontal-relative:margin;mso-position-vertical:center;mso-position-vertical-relative:margin" o:allowincell="f">
          <v:imagedata r:id="rId1" o:title="save the planet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EB94478" w14:textId="6EFFEC35" w:rsidR="003C42C2" w:rsidRDefault="005F43A2">
    <w:pPr>
      <w:pStyle w:val="Header"/>
    </w:pPr>
    <w:r>
      <w:rPr>
        <w:noProof/>
        <w:lang w:eastAsia="en-GB"/>
      </w:rPr>
      <w:pict w14:anchorId="6B158E8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985720" o:spid="_x0000_s4097" type="#_x0000_t75" style="position:absolute;margin-left:0;margin-top:0;width:939pt;height:939pt;z-index:-251658240;mso-position-horizontal:center;mso-position-horizontal-relative:margin;mso-position-vertical:center;mso-position-vertical-relative:margin" o:allowincell="f">
          <v:imagedata r:id="rId1" o:title="save the planet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C826438"/>
    <w:multiLevelType w:val="multilevel"/>
    <w:tmpl w:val="1542D0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719F2667"/>
    <w:multiLevelType w:val="hybridMultilevel"/>
    <w:tmpl w:val="E9D06A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C2032FF"/>
    <w:multiLevelType w:val="multilevel"/>
    <w:tmpl w:val="4F90D4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displayBackgroundShape/>
  <w:proofState w:spelling="clean" w:grammar="clean"/>
  <w:defaultTabStop w:val="720"/>
  <w:characterSpacingControl w:val="doNotCompress"/>
  <w:hdrShapeDefaults>
    <o:shapedefaults v:ext="edit" spidmax="4100">
      <o:colormenu v:ext="edit" fillcolor="none"/>
    </o:shapedefaults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5835"/>
    <w:rsid w:val="000D0A6B"/>
    <w:rsid w:val="000E7211"/>
    <w:rsid w:val="00105D3F"/>
    <w:rsid w:val="00166910"/>
    <w:rsid w:val="00212611"/>
    <w:rsid w:val="002542FB"/>
    <w:rsid w:val="002930B2"/>
    <w:rsid w:val="002D70AD"/>
    <w:rsid w:val="002E2058"/>
    <w:rsid w:val="00315641"/>
    <w:rsid w:val="003272F1"/>
    <w:rsid w:val="003B1A81"/>
    <w:rsid w:val="003C42C2"/>
    <w:rsid w:val="003D6738"/>
    <w:rsid w:val="00433DF1"/>
    <w:rsid w:val="00436D1E"/>
    <w:rsid w:val="00487EA1"/>
    <w:rsid w:val="00571420"/>
    <w:rsid w:val="005F43A2"/>
    <w:rsid w:val="0061501B"/>
    <w:rsid w:val="0067480C"/>
    <w:rsid w:val="006A2285"/>
    <w:rsid w:val="007D2ABD"/>
    <w:rsid w:val="00816A53"/>
    <w:rsid w:val="00827BF2"/>
    <w:rsid w:val="008B4D55"/>
    <w:rsid w:val="008E092F"/>
    <w:rsid w:val="009260AF"/>
    <w:rsid w:val="00941854"/>
    <w:rsid w:val="00953C20"/>
    <w:rsid w:val="0096605C"/>
    <w:rsid w:val="00A12C50"/>
    <w:rsid w:val="00A654B8"/>
    <w:rsid w:val="00A906A9"/>
    <w:rsid w:val="00AE1579"/>
    <w:rsid w:val="00B33B96"/>
    <w:rsid w:val="00BE0CDF"/>
    <w:rsid w:val="00CA33B9"/>
    <w:rsid w:val="00CA618E"/>
    <w:rsid w:val="00CD5835"/>
    <w:rsid w:val="00D374D5"/>
    <w:rsid w:val="00D419F3"/>
    <w:rsid w:val="00D74457"/>
    <w:rsid w:val="00E94532"/>
    <w:rsid w:val="00ED013D"/>
    <w:rsid w:val="00F06AAA"/>
    <w:rsid w:val="00F868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00">
      <o:colormenu v:ext="edit" fillcolor="none"/>
    </o:shapedefaults>
    <o:shapelayout v:ext="edit">
      <o:idmap v:ext="edit" data="1"/>
    </o:shapelayout>
  </w:shapeDefaults>
  <w:decimalSymbol w:val="."/>
  <w:listSeparator w:val=","/>
  <w14:docId w14:val="42D46F48"/>
  <w15:chartTrackingRefBased/>
  <w15:docId w15:val="{5B2EDB93-AF31-46C9-9814-FF6B1BCDA4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74457"/>
    <w:pPr>
      <w:ind w:left="720"/>
      <w:contextualSpacing/>
    </w:pPr>
  </w:style>
  <w:style w:type="character" w:customStyle="1" w:styleId="normaltextrun">
    <w:name w:val="normaltextrun"/>
    <w:basedOn w:val="DefaultParagraphFont"/>
    <w:rsid w:val="00F06AAA"/>
  </w:style>
  <w:style w:type="paragraph" w:styleId="Header">
    <w:name w:val="header"/>
    <w:basedOn w:val="Normal"/>
    <w:link w:val="HeaderChar"/>
    <w:uiPriority w:val="99"/>
    <w:unhideWhenUsed/>
    <w:rsid w:val="002930B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930B2"/>
  </w:style>
  <w:style w:type="paragraph" w:styleId="Footer">
    <w:name w:val="footer"/>
    <w:basedOn w:val="Normal"/>
    <w:link w:val="FooterChar"/>
    <w:uiPriority w:val="99"/>
    <w:unhideWhenUsed/>
    <w:rsid w:val="002930B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930B2"/>
  </w:style>
  <w:style w:type="paragraph" w:styleId="BalloonText">
    <w:name w:val="Balloon Text"/>
    <w:basedOn w:val="Normal"/>
    <w:link w:val="BalloonTextChar"/>
    <w:uiPriority w:val="99"/>
    <w:semiHidden/>
    <w:unhideWhenUsed/>
    <w:rsid w:val="005F43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43A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0627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50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image" Target="media/image1.jpeg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E8602B-3F86-4811-A0F8-D2EC4FBD62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347F6EBE</Template>
  <TotalTime>8774</TotalTime>
  <Pages>2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Isabel Chazot</dc:creator>
  <cp:keywords/>
  <dc:description/>
  <cp:lastModifiedBy>astiles</cp:lastModifiedBy>
  <cp:revision>10</cp:revision>
  <cp:lastPrinted>2019-01-15T14:16:00Z</cp:lastPrinted>
  <dcterms:created xsi:type="dcterms:W3CDTF">2019-01-06T17:08:00Z</dcterms:created>
  <dcterms:modified xsi:type="dcterms:W3CDTF">2019-01-15T17:11:00Z</dcterms:modified>
</cp:coreProperties>
</file>